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E2C" w:rsidRPr="002A344F" w:rsidRDefault="002A5626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-107315</wp:posOffset>
                </wp:positionH>
                <wp:positionV relativeFrom="paragraph">
                  <wp:posOffset>-1517015</wp:posOffset>
                </wp:positionV>
                <wp:extent cx="6286500" cy="1838325"/>
                <wp:effectExtent l="0" t="0" r="19050" b="28575"/>
                <wp:wrapNone/>
                <wp:docPr id="1697" name="Textfeld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838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A5626" w:rsidRDefault="002A5626" w:rsidP="002A5626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2A344F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ANMELDUNG</w:t>
                            </w:r>
                          </w:p>
                          <w:p w:rsidR="002A5626" w:rsidRPr="009A6C12" w:rsidRDefault="002A5626" w:rsidP="002A5626">
                            <w:pPr>
                              <w:pStyle w:val="Kopfzeile"/>
                              <w:rPr>
                                <w:rFonts w:cs="Arial"/>
                                <w:b/>
                                <w:color w:val="C10A1A"/>
                              </w:rPr>
                            </w:pPr>
                            <w:r w:rsidRPr="009A6C12">
                              <w:rPr>
                                <w:rFonts w:cs="Arial"/>
                                <w:b/>
                                <w:color w:val="C10A1A"/>
                              </w:rPr>
                              <w:t>»Wie kann innovative Technik die professionelle Altenpflege unterstützen</w:t>
                            </w:r>
                            <w:proofErr w:type="gramStart"/>
                            <w:r w:rsidRPr="009A6C12">
                              <w:rPr>
                                <w:rFonts w:cs="Arial"/>
                                <w:b/>
                                <w:color w:val="C10A1A"/>
                              </w:rPr>
                              <w:t>?«</w:t>
                            </w:r>
                            <w:proofErr w:type="gramEnd"/>
                            <w:r w:rsidRPr="009A6C12">
                              <w:rPr>
                                <w:rFonts w:cs="Arial"/>
                                <w:b/>
                                <w:color w:val="C10A1A"/>
                              </w:rPr>
                              <w:t xml:space="preserve"> </w:t>
                            </w:r>
                          </w:p>
                          <w:p w:rsidR="002A5626" w:rsidRPr="009A6C12" w:rsidRDefault="002A5626" w:rsidP="002A5626">
                            <w:pPr>
                              <w:pStyle w:val="Kopfzeile"/>
                              <w:spacing w:before="40"/>
                              <w:rPr>
                                <w:rFonts w:cs="Arial"/>
                              </w:rPr>
                            </w:pPr>
                            <w:r w:rsidRPr="009A6C12">
                              <w:rPr>
                                <w:rFonts w:cs="Arial"/>
                              </w:rPr>
                              <w:t>Fachdialog am 23. November 2017 von 13:30 bis 18:00 Uhr</w:t>
                            </w:r>
                          </w:p>
                          <w:p w:rsidR="002A5626" w:rsidRPr="009A6C12" w:rsidRDefault="002A5626" w:rsidP="002A5626">
                            <w:pPr>
                              <w:tabs>
                                <w:tab w:val="left" w:pos="1276"/>
                              </w:tabs>
                              <w:spacing w:after="0" w:line="360" w:lineRule="auto"/>
                              <w:ind w:right="1559" w:firstLine="1"/>
                              <w:rPr>
                                <w:rFonts w:eastAsia="Times New Roman" w:cstheme="minorHAnsi"/>
                                <w:iCs/>
                                <w:lang w:eastAsia="de-DE"/>
                              </w:rPr>
                            </w:pPr>
                            <w:r w:rsidRPr="009A6C12">
                              <w:rPr>
                                <w:rFonts w:cs="Arial"/>
                              </w:rPr>
                              <w:t>Veranstaltungsort: Hotel Grenzfall, Großer Raum, Ackerstr. 136, 13355 Berlin</w:t>
                            </w:r>
                          </w:p>
                          <w:p w:rsidR="002A5626" w:rsidRPr="002A5626" w:rsidRDefault="002A5626" w:rsidP="002A5626">
                            <w:pPr>
                              <w:tabs>
                                <w:tab w:val="left" w:pos="1276"/>
                              </w:tabs>
                              <w:spacing w:after="0" w:line="360" w:lineRule="auto"/>
                              <w:ind w:right="1559" w:firstLine="1"/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2A562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eastAsia="de-DE"/>
                              </w:rPr>
                              <w:t>Hinweis: Der Veranstaltungsraum ist barrierefrei zugänglich.</w:t>
                            </w:r>
                          </w:p>
                          <w:p w:rsidR="002A5626" w:rsidRDefault="002A5626" w:rsidP="002A5626"/>
                          <w:p w:rsidR="00D52CB2" w:rsidRDefault="00D52C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697" o:spid="_x0000_s1026" type="#_x0000_t202" style="position:absolute;margin-left:-8.45pt;margin-top:-119.45pt;width:495pt;height:144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" fillcolor="white [3212]" strokecolor="white [3212]" strokeweight=".5pt">
                <v:textbox>
                  <w:txbxContent>
                    <w:p w:rsidR="002A5626" w:rsidRDefault="002A5626" w:rsidP="002A5626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2A344F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ANMELDUNG</w:t>
                      </w:r>
                    </w:p>
                    <w:p w:rsidR="002A5626" w:rsidRPr="009A6C12" w:rsidRDefault="002A5626" w:rsidP="002A5626">
                      <w:pPr>
                        <w:pStyle w:val="Kopfzeile"/>
                        <w:rPr>
                          <w:rFonts w:cs="Arial"/>
                          <w:b/>
                          <w:color w:val="C10A1A"/>
                        </w:rPr>
                      </w:pPr>
                      <w:r w:rsidRPr="009A6C12">
                        <w:rPr>
                          <w:rFonts w:cs="Arial"/>
                          <w:b/>
                          <w:color w:val="C10A1A"/>
                        </w:rPr>
                        <w:t>»Wie kann innovative Technik die professionelle Altenpflege unterstützen</w:t>
                      </w:r>
                      <w:proofErr w:type="gramStart"/>
                      <w:r w:rsidRPr="009A6C12">
                        <w:rPr>
                          <w:rFonts w:cs="Arial"/>
                          <w:b/>
                          <w:color w:val="C10A1A"/>
                        </w:rPr>
                        <w:t>?«</w:t>
                      </w:r>
                      <w:proofErr w:type="gramEnd"/>
                      <w:r w:rsidRPr="009A6C12">
                        <w:rPr>
                          <w:rFonts w:cs="Arial"/>
                          <w:b/>
                          <w:color w:val="C10A1A"/>
                        </w:rPr>
                        <w:t xml:space="preserve"> </w:t>
                      </w:r>
                    </w:p>
                    <w:p w:rsidR="002A5626" w:rsidRPr="009A6C12" w:rsidRDefault="002A5626" w:rsidP="002A5626">
                      <w:pPr>
                        <w:pStyle w:val="Kopfzeile"/>
                        <w:spacing w:before="40"/>
                        <w:rPr>
                          <w:rFonts w:cs="Arial"/>
                        </w:rPr>
                      </w:pPr>
                      <w:r w:rsidRPr="009A6C12">
                        <w:rPr>
                          <w:rFonts w:cs="Arial"/>
                        </w:rPr>
                        <w:t>Fachdialog am 23. November 2017 von 13:30 bis 18:00 Uhr</w:t>
                      </w:r>
                    </w:p>
                    <w:p w:rsidR="002A5626" w:rsidRPr="009A6C12" w:rsidRDefault="002A5626" w:rsidP="002A5626">
                      <w:pPr>
                        <w:tabs>
                          <w:tab w:val="left" w:pos="1276"/>
                        </w:tabs>
                        <w:spacing w:after="0" w:line="360" w:lineRule="auto"/>
                        <w:ind w:right="1559" w:firstLine="1"/>
                        <w:rPr>
                          <w:rFonts w:eastAsia="Times New Roman" w:cstheme="minorHAnsi"/>
                          <w:iCs/>
                          <w:lang w:eastAsia="de-DE"/>
                        </w:rPr>
                      </w:pPr>
                      <w:r w:rsidRPr="009A6C12">
                        <w:rPr>
                          <w:rFonts w:cs="Arial"/>
                        </w:rPr>
                        <w:t>Veranstaltungsort: Hotel Grenzfall, Großer Raum, Ackerstr. 136, 13355 Berlin</w:t>
                      </w:r>
                    </w:p>
                    <w:p w:rsidR="002A5626" w:rsidRPr="002A5626" w:rsidRDefault="002A5626" w:rsidP="002A5626">
                      <w:pPr>
                        <w:tabs>
                          <w:tab w:val="left" w:pos="1276"/>
                        </w:tabs>
                        <w:spacing w:after="0" w:line="360" w:lineRule="auto"/>
                        <w:ind w:right="1559" w:firstLine="1"/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eastAsia="de-DE"/>
                        </w:rPr>
                      </w:pPr>
                      <w:r w:rsidRPr="002A562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eastAsia="de-DE"/>
                        </w:rPr>
                        <w:t>Hinweis: Der Veranstaltungsraum ist barrierefrei zugänglich.</w:t>
                      </w:r>
                    </w:p>
                    <w:p w:rsidR="002A5626" w:rsidRDefault="002A5626" w:rsidP="002A5626"/>
                    <w:p w:rsidR="00000000" w:rsidRDefault="00E47A4B"/>
                  </w:txbxContent>
                </v:textbox>
                <w10:wrap anchorx="margin"/>
              </v:shape>
            </w:pict>
          </mc:Fallback>
        </mc:AlternateContent>
      </w:r>
    </w:p>
    <w:p w:rsidR="002A344F" w:rsidRPr="002A344F" w:rsidRDefault="009E6C82" w:rsidP="002A344F">
      <w:pPr>
        <w:tabs>
          <w:tab w:val="left" w:pos="1276"/>
        </w:tabs>
        <w:spacing w:after="0" w:line="360" w:lineRule="auto"/>
        <w:ind w:right="1559" w:firstLine="1"/>
        <w:rPr>
          <w:rFonts w:eastAsia="Times New Roman" w:cstheme="minorHAnsi"/>
          <w:iCs/>
          <w:sz w:val="16"/>
          <w:szCs w:val="16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37DB90EF" wp14:editId="7D53FC9C">
            <wp:simplePos x="0" y="0"/>
            <wp:positionH relativeFrom="margin">
              <wp:posOffset>4866640</wp:posOffset>
            </wp:positionH>
            <wp:positionV relativeFrom="paragraph">
              <wp:posOffset>104775</wp:posOffset>
            </wp:positionV>
            <wp:extent cx="968375" cy="1043940"/>
            <wp:effectExtent l="0" t="0" r="3175" b="3810"/>
            <wp:wrapTight wrapText="bothSides">
              <wp:wrapPolygon edited="0">
                <wp:start x="0" y="0"/>
                <wp:lineTo x="0" y="21285"/>
                <wp:lineTo x="21246" y="21285"/>
                <wp:lineTo x="21246" y="0"/>
                <wp:lineTo x="0" y="0"/>
              </wp:wrapPolygon>
            </wp:wrapTight>
            <wp:docPr id="1698" name="Grafik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_Buendnis_logo_kle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44F" w:rsidRPr="0081687F" w:rsidRDefault="002A344F" w:rsidP="002A344F">
      <w:pPr>
        <w:pStyle w:val="Kommentare"/>
        <w:spacing w:before="0" w:line="276" w:lineRule="auto"/>
        <w:ind w:right="170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81687F">
        <w:rPr>
          <w:rFonts w:asciiTheme="minorHAnsi" w:hAnsiTheme="minorHAnsi" w:cstheme="minorHAnsi"/>
          <w:b/>
          <w:color w:val="auto"/>
          <w:sz w:val="22"/>
          <w:szCs w:val="22"/>
        </w:rPr>
        <w:t>Teilnahme</w:t>
      </w:r>
    </w:p>
    <w:p w:rsidR="002A344F" w:rsidRPr="002A344F" w:rsidRDefault="002A344F" w:rsidP="002A344F">
      <w:pPr>
        <w:pStyle w:val="Kommentare"/>
        <w:spacing w:before="0" w:line="276" w:lineRule="auto"/>
        <w:ind w:right="1701"/>
        <w:rPr>
          <w:rFonts w:asciiTheme="minorHAnsi" w:hAnsiTheme="minorHAnsi" w:cstheme="minorHAnsi"/>
          <w:b/>
          <w:color w:val="auto"/>
          <w:sz w:val="12"/>
          <w:szCs w:val="12"/>
        </w:rPr>
      </w:pPr>
    </w:p>
    <w:p w:rsidR="002A344F" w:rsidRPr="0081687F" w:rsidRDefault="00327C25" w:rsidP="002A344F">
      <w:pPr>
        <w:pStyle w:val="Kommentare"/>
        <w:spacing w:before="0"/>
        <w:ind w:right="1701"/>
        <w:contextualSpacing w:val="0"/>
        <w:rPr>
          <w:rFonts w:asciiTheme="minorHAnsi" w:hAnsiTheme="minorHAnsi" w:cstheme="minorHAnsi"/>
          <w:color w:val="auto"/>
          <w:sz w:val="22"/>
          <w:szCs w:val="22"/>
        </w:rPr>
      </w:pPr>
      <w:sdt>
        <w:sdtPr>
          <w:rPr>
            <w:rFonts w:asciiTheme="minorHAnsi" w:hAnsiTheme="minorHAnsi" w:cstheme="minorHAnsi"/>
            <w:b/>
            <w:color w:val="auto"/>
            <w:sz w:val="22"/>
            <w:szCs w:val="22"/>
          </w:rPr>
          <w:id w:val="-1186971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E78">
            <w:rPr>
              <w:rFonts w:ascii="MS Gothic" w:eastAsia="MS Gothic" w:hAnsi="MS Gothic" w:cstheme="minorHAnsi" w:hint="eastAsia"/>
              <w:b/>
              <w:color w:val="auto"/>
              <w:sz w:val="22"/>
              <w:szCs w:val="22"/>
            </w:rPr>
            <w:t>☐</w:t>
          </w:r>
        </w:sdtContent>
      </w:sdt>
      <w:r w:rsidR="002A344F" w:rsidRPr="0081687F">
        <w:rPr>
          <w:rFonts w:asciiTheme="minorHAnsi" w:hAnsiTheme="minorHAnsi" w:cstheme="minorHAnsi"/>
          <w:color w:val="auto"/>
          <w:sz w:val="22"/>
          <w:szCs w:val="22"/>
        </w:rPr>
        <w:t xml:space="preserve"> Ja, ich nehme teil und melde mich verbindlich an.</w:t>
      </w:r>
    </w:p>
    <w:p w:rsidR="002A344F" w:rsidRPr="002A344F" w:rsidRDefault="002A344F" w:rsidP="002A344F">
      <w:pPr>
        <w:pStyle w:val="Kommentare"/>
        <w:tabs>
          <w:tab w:val="left" w:pos="2410"/>
          <w:tab w:val="left" w:pos="2694"/>
        </w:tabs>
        <w:spacing w:before="0"/>
        <w:ind w:right="1701"/>
        <w:contextualSpacing w:val="0"/>
        <w:rPr>
          <w:rFonts w:asciiTheme="minorHAnsi" w:hAnsiTheme="minorHAnsi" w:cstheme="minorHAnsi"/>
          <w:color w:val="auto"/>
          <w:sz w:val="12"/>
          <w:szCs w:val="12"/>
        </w:rPr>
      </w:pPr>
    </w:p>
    <w:p w:rsidR="002A344F" w:rsidRPr="0081687F" w:rsidRDefault="00327C25" w:rsidP="002A344F">
      <w:pPr>
        <w:pStyle w:val="Kommentare"/>
        <w:tabs>
          <w:tab w:val="left" w:pos="5954"/>
        </w:tabs>
        <w:spacing w:before="0"/>
        <w:ind w:right="1701"/>
        <w:contextualSpacing w:val="0"/>
        <w:rPr>
          <w:rFonts w:asciiTheme="minorHAnsi" w:hAnsiTheme="minorHAnsi" w:cstheme="minorHAnsi"/>
          <w:color w:val="auto"/>
          <w:sz w:val="22"/>
          <w:szCs w:val="22"/>
        </w:rPr>
      </w:pPr>
      <w:sdt>
        <w:sdtPr>
          <w:rPr>
            <w:rFonts w:asciiTheme="minorHAnsi" w:hAnsiTheme="minorHAnsi" w:cstheme="minorHAnsi"/>
            <w:b/>
            <w:color w:val="auto"/>
            <w:sz w:val="22"/>
            <w:szCs w:val="22"/>
          </w:rPr>
          <w:id w:val="455531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E78">
            <w:rPr>
              <w:rFonts w:ascii="MS Gothic" w:eastAsia="MS Gothic" w:hAnsi="MS Gothic" w:cstheme="minorHAnsi" w:hint="eastAsia"/>
              <w:b/>
              <w:color w:val="auto"/>
              <w:sz w:val="22"/>
              <w:szCs w:val="22"/>
            </w:rPr>
            <w:t>☐</w:t>
          </w:r>
        </w:sdtContent>
      </w:sdt>
      <w:r w:rsidR="002A344F" w:rsidRPr="0081687F">
        <w:rPr>
          <w:rFonts w:asciiTheme="minorHAnsi" w:hAnsiTheme="minorHAnsi" w:cstheme="minorHAnsi"/>
          <w:color w:val="auto"/>
          <w:sz w:val="22"/>
          <w:szCs w:val="22"/>
        </w:rPr>
        <w:t xml:space="preserve"> Nein, ich kann leider nicht teilnehmen.</w:t>
      </w:r>
    </w:p>
    <w:p w:rsidR="002A344F" w:rsidRPr="002A344F" w:rsidRDefault="002A344F" w:rsidP="002A344F">
      <w:pPr>
        <w:tabs>
          <w:tab w:val="left" w:pos="1560"/>
          <w:tab w:val="left" w:pos="1843"/>
          <w:tab w:val="left" w:pos="4962"/>
        </w:tabs>
        <w:spacing w:after="0"/>
        <w:ind w:right="1701"/>
        <w:rPr>
          <w:rFonts w:cstheme="minorHAnsi"/>
          <w:b/>
          <w:sz w:val="12"/>
          <w:szCs w:val="12"/>
        </w:rPr>
      </w:pPr>
    </w:p>
    <w:p w:rsidR="002A344F" w:rsidRPr="002A344F" w:rsidRDefault="002A344F" w:rsidP="002A344F">
      <w:pPr>
        <w:tabs>
          <w:tab w:val="left" w:pos="1560"/>
          <w:tab w:val="left" w:pos="4962"/>
        </w:tabs>
        <w:spacing w:after="0"/>
        <w:ind w:right="1701"/>
        <w:rPr>
          <w:rFonts w:cstheme="minorHAnsi"/>
          <w:b/>
          <w:sz w:val="12"/>
          <w:szCs w:val="12"/>
        </w:rPr>
      </w:pPr>
    </w:p>
    <w:p w:rsidR="002A344F" w:rsidRPr="0081687F" w:rsidRDefault="002A344F" w:rsidP="008510A8">
      <w:pPr>
        <w:pStyle w:val="Kommentare"/>
        <w:tabs>
          <w:tab w:val="left" w:pos="1701"/>
          <w:tab w:val="left" w:pos="7088"/>
        </w:tabs>
        <w:spacing w:before="0" w:after="20"/>
        <w:ind w:right="2268"/>
        <w:contextualSpacing w:val="0"/>
        <w:rPr>
          <w:rFonts w:asciiTheme="minorHAnsi" w:hAnsiTheme="minorHAnsi" w:cstheme="minorHAnsi"/>
          <w:color w:val="auto"/>
          <w:sz w:val="22"/>
          <w:szCs w:val="22"/>
        </w:rPr>
      </w:pPr>
      <w:r w:rsidRPr="0081687F">
        <w:rPr>
          <w:rFonts w:asciiTheme="minorHAnsi" w:hAnsiTheme="minorHAnsi" w:cstheme="minorHAnsi"/>
          <w:color w:val="auto"/>
          <w:sz w:val="22"/>
          <w:szCs w:val="22"/>
        </w:rPr>
        <w:t xml:space="preserve">Firma/ </w:t>
      </w:r>
      <w:r w:rsidRPr="0081687F">
        <w:rPr>
          <w:rFonts w:asciiTheme="minorHAnsi" w:hAnsiTheme="minorHAnsi" w:cstheme="minorHAnsi"/>
          <w:color w:val="auto"/>
          <w:sz w:val="22"/>
          <w:szCs w:val="22"/>
        </w:rPr>
        <w:br/>
        <w:t>Institution:</w:t>
      </w:r>
      <w:r w:rsidRPr="0081687F">
        <w:rPr>
          <w:rFonts w:asciiTheme="minorHAnsi" w:hAnsiTheme="minorHAnsi" w:cstheme="minorHAnsi"/>
          <w:sz w:val="22"/>
          <w:szCs w:val="22"/>
        </w:rPr>
        <w:t xml:space="preserve"> </w:t>
      </w:r>
      <w:r w:rsidRPr="0081687F"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="Arial"/>
            <w:b/>
            <w:color w:val="auto"/>
            <w:sz w:val="22"/>
            <w:szCs w:val="22"/>
            <w:u w:val="single"/>
          </w:rPr>
          <w:id w:val="348075449"/>
          <w:placeholder>
            <w:docPart w:val="0324E088D8DD4DC28C2FA83D8AE7F74D"/>
          </w:placeholder>
          <w:showingPlcHdr/>
          <w:text/>
        </w:sdtPr>
        <w:sdtEndPr>
          <w:rPr>
            <w:color w:val="346084"/>
            <w:sz w:val="20"/>
            <w:szCs w:val="20"/>
            <w:u w:val="none"/>
          </w:rPr>
        </w:sdtEndPr>
        <w:sdtContent>
          <w:r w:rsidR="003B17EA" w:rsidRPr="00D22E78">
            <w:rPr>
              <w:rStyle w:val="Platzhaltertext"/>
              <w:rFonts w:asciiTheme="minorHAnsi" w:hAnsiTheme="minorHAnsi"/>
              <w:b/>
              <w:color w:val="auto"/>
              <w:sz w:val="22"/>
              <w:szCs w:val="22"/>
            </w:rPr>
            <w:t>Klicken Sie hier, um Text einzugeben.</w:t>
          </w:r>
        </w:sdtContent>
      </w:sdt>
    </w:p>
    <w:p w:rsidR="002A344F" w:rsidRPr="002A344F" w:rsidRDefault="002A344F" w:rsidP="008510A8">
      <w:pPr>
        <w:tabs>
          <w:tab w:val="left" w:pos="1560"/>
          <w:tab w:val="left" w:pos="1701"/>
          <w:tab w:val="left" w:pos="1843"/>
          <w:tab w:val="left" w:pos="4962"/>
          <w:tab w:val="left" w:pos="7088"/>
        </w:tabs>
        <w:spacing w:after="0"/>
        <w:ind w:right="2268"/>
        <w:rPr>
          <w:rFonts w:cstheme="minorHAnsi"/>
          <w:sz w:val="10"/>
          <w:szCs w:val="10"/>
        </w:rPr>
      </w:pPr>
    </w:p>
    <w:p w:rsidR="002A344F" w:rsidRPr="0081687F" w:rsidRDefault="002A5626" w:rsidP="008510A8">
      <w:pPr>
        <w:tabs>
          <w:tab w:val="left" w:pos="1701"/>
          <w:tab w:val="left" w:pos="7088"/>
        </w:tabs>
        <w:spacing w:after="120"/>
        <w:ind w:right="2268"/>
        <w:rPr>
          <w:rFonts w:cstheme="minorHAnsi"/>
          <w:u w:val="dotted" w:color="AEAAAA" w:themeColor="background2" w:themeShade="BF"/>
        </w:rPr>
      </w:pPr>
      <w:r w:rsidRPr="0081687F"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4B991" wp14:editId="222FCE9D">
                <wp:simplePos x="0" y="0"/>
                <wp:positionH relativeFrom="column">
                  <wp:posOffset>4766945</wp:posOffset>
                </wp:positionH>
                <wp:positionV relativeFrom="paragraph">
                  <wp:posOffset>49530</wp:posOffset>
                </wp:positionV>
                <wp:extent cx="1838325" cy="2743200"/>
                <wp:effectExtent l="0" t="0" r="9525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44F" w:rsidRPr="002A5626" w:rsidRDefault="002A344F" w:rsidP="002A344F">
                            <w:pPr>
                              <w:spacing w:after="6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2A5626">
                              <w:rPr>
                                <w:rFonts w:cstheme="minorHAnsi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136358BC" wp14:editId="654FCFE7">
                                  <wp:extent cx="882000" cy="15840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g_qwbm_web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000" cy="15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344F" w:rsidRPr="002A5626" w:rsidRDefault="002A344F" w:rsidP="002A344F">
                            <w:pPr>
                              <w:spacing w:after="12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2A562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Beratungsgesellschaft mbH, Ahlhoff</w:t>
                            </w:r>
                          </w:p>
                          <w:p w:rsidR="002A344F" w:rsidRPr="002A5626" w:rsidRDefault="002A344F" w:rsidP="002A344F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2A562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Albrechtstr. 11a</w:t>
                            </w:r>
                          </w:p>
                          <w:p w:rsidR="002A344F" w:rsidRPr="002A5626" w:rsidRDefault="002A344F" w:rsidP="002A344F">
                            <w:pPr>
                              <w:spacing w:after="6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2A562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10117 Berlin</w:t>
                            </w:r>
                          </w:p>
                          <w:p w:rsidR="002A344F" w:rsidRPr="002A5626" w:rsidRDefault="002A344F" w:rsidP="002A344F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2A562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Telefon: +49 30 2803208-6</w:t>
                            </w:r>
                          </w:p>
                          <w:p w:rsidR="002A344F" w:rsidRPr="002A5626" w:rsidRDefault="002A344F" w:rsidP="002A344F">
                            <w:pPr>
                              <w:spacing w:after="12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2A562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Fax: +49 30 2803208-89</w:t>
                            </w:r>
                          </w:p>
                          <w:p w:rsidR="002A344F" w:rsidRPr="002A5626" w:rsidRDefault="002A344F" w:rsidP="002A344F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2A562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info@arbeitgestaltengmbh.de</w:t>
                            </w:r>
                          </w:p>
                          <w:p w:rsidR="002A344F" w:rsidRPr="002A5626" w:rsidRDefault="002A344F" w:rsidP="002A344F">
                            <w:pPr>
                              <w:spacing w:after="12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2A562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www.arbeitgestaltengmbh.de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B64B991" id="Textfeld 31" o:spid="_x0000_s1027" type="#_x0000_t202" style="position:absolute;margin-left:375.35pt;margin-top:3.9pt;width:144.75pt;height:3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" fillcolor="white [3201]" stroked="f" strokeweight=".5pt">
                <v:textbox>
                  <w:txbxContent>
                    <w:p w:rsidR="002A344F" w:rsidRPr="002A5626" w:rsidRDefault="002A344F" w:rsidP="002A344F">
                      <w:pPr>
                        <w:spacing w:after="6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2A5626">
                        <w:rPr>
                          <w:rFonts w:cstheme="minorHAnsi"/>
                          <w:noProof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136358BC" wp14:editId="654FCFE7">
                            <wp:extent cx="882000" cy="158400"/>
                            <wp:effectExtent l="0" t="0" r="0" b="0"/>
                            <wp:docPr id="1696" name="Grafik 16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g_qwbm_web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000" cy="15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344F" w:rsidRPr="002A5626" w:rsidRDefault="002A344F" w:rsidP="002A344F">
                      <w:pPr>
                        <w:spacing w:after="12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2A5626">
                        <w:rPr>
                          <w:rFonts w:cstheme="minorHAnsi"/>
                          <w:sz w:val="16"/>
                          <w:szCs w:val="16"/>
                        </w:rPr>
                        <w:t>Beratungsgesellschaft mbH, Ahlhoff</w:t>
                      </w:r>
                    </w:p>
                    <w:p w:rsidR="002A344F" w:rsidRPr="002A5626" w:rsidRDefault="002A344F" w:rsidP="002A344F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2A5626">
                        <w:rPr>
                          <w:rFonts w:cstheme="minorHAnsi"/>
                          <w:sz w:val="16"/>
                          <w:szCs w:val="16"/>
                        </w:rPr>
                        <w:t>Albrechtstr. 11a</w:t>
                      </w:r>
                    </w:p>
                    <w:p w:rsidR="002A344F" w:rsidRPr="002A5626" w:rsidRDefault="002A344F" w:rsidP="002A344F">
                      <w:pPr>
                        <w:spacing w:after="6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2A5626">
                        <w:rPr>
                          <w:rFonts w:cstheme="minorHAnsi"/>
                          <w:sz w:val="16"/>
                          <w:szCs w:val="16"/>
                        </w:rPr>
                        <w:t>10117 Berlin</w:t>
                      </w:r>
                    </w:p>
                    <w:p w:rsidR="002A344F" w:rsidRPr="002A5626" w:rsidRDefault="002A344F" w:rsidP="002A344F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2A5626">
                        <w:rPr>
                          <w:rFonts w:cstheme="minorHAnsi"/>
                          <w:sz w:val="16"/>
                          <w:szCs w:val="16"/>
                        </w:rPr>
                        <w:t>Telefon: +49 30 2803208-6</w:t>
                      </w:r>
                    </w:p>
                    <w:p w:rsidR="002A344F" w:rsidRPr="002A5626" w:rsidRDefault="002A344F" w:rsidP="002A344F">
                      <w:pPr>
                        <w:spacing w:after="12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2A5626">
                        <w:rPr>
                          <w:rFonts w:cstheme="minorHAnsi"/>
                          <w:sz w:val="16"/>
                          <w:szCs w:val="16"/>
                        </w:rPr>
                        <w:t>Fax: +49 30 2803208-89</w:t>
                      </w:r>
                    </w:p>
                    <w:p w:rsidR="002A344F" w:rsidRPr="002A5626" w:rsidRDefault="002A344F" w:rsidP="002A344F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2A5626">
                        <w:rPr>
                          <w:rFonts w:cstheme="minorHAnsi"/>
                          <w:sz w:val="16"/>
                          <w:szCs w:val="16"/>
                        </w:rPr>
                        <w:t>info@arbeitgestaltengmbh.de</w:t>
                      </w:r>
                    </w:p>
                    <w:p w:rsidR="002A344F" w:rsidRPr="002A5626" w:rsidRDefault="002A344F" w:rsidP="002A344F">
                      <w:pPr>
                        <w:spacing w:after="12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2A5626">
                        <w:rPr>
                          <w:rFonts w:cstheme="minorHAnsi"/>
                          <w:sz w:val="16"/>
                          <w:szCs w:val="16"/>
                        </w:rPr>
                        <w:t>www.arbeitgestaltengmbh.de</w:t>
                      </w:r>
                    </w:p>
                  </w:txbxContent>
                </v:textbox>
              </v:shape>
            </w:pict>
          </mc:Fallback>
        </mc:AlternateContent>
      </w:r>
      <w:r w:rsidR="002A344F" w:rsidRPr="0081687F">
        <w:rPr>
          <w:rFonts w:cstheme="minorHAnsi"/>
        </w:rPr>
        <w:t xml:space="preserve">Vor- und </w:t>
      </w:r>
      <w:r w:rsidR="002A344F" w:rsidRPr="0081687F">
        <w:rPr>
          <w:rFonts w:cstheme="minorHAnsi"/>
        </w:rPr>
        <w:br/>
        <w:t>Nachname:</w:t>
      </w:r>
      <w:r w:rsidR="002A344F" w:rsidRPr="0081687F">
        <w:rPr>
          <w:rFonts w:cstheme="minorHAnsi"/>
        </w:rPr>
        <w:tab/>
      </w:r>
      <w:sdt>
        <w:sdtPr>
          <w:rPr>
            <w:rFonts w:cs="Arial"/>
            <w:b/>
          </w:rPr>
          <w:id w:val="-1675411079"/>
          <w:placeholder>
            <w:docPart w:val="E2D8681DED63411D9C17B20CD7BED06E"/>
          </w:placeholder>
          <w:showingPlcHdr/>
          <w:text/>
        </w:sdtPr>
        <w:sdtEndPr>
          <w:rPr>
            <w:sz w:val="20"/>
            <w:szCs w:val="20"/>
          </w:rPr>
        </w:sdtEndPr>
        <w:sdtContent>
          <w:r w:rsidR="003B17EA" w:rsidRPr="00D22E78">
            <w:rPr>
              <w:rStyle w:val="Platzhaltertext"/>
              <w:b/>
              <w:color w:val="auto"/>
            </w:rPr>
            <w:t>Klicken Sie hier, um Text einzugeben.</w:t>
          </w:r>
        </w:sdtContent>
      </w:sdt>
    </w:p>
    <w:p w:rsidR="002A344F" w:rsidRPr="002A344F" w:rsidRDefault="002A344F" w:rsidP="008510A8">
      <w:pPr>
        <w:tabs>
          <w:tab w:val="left" w:pos="1560"/>
          <w:tab w:val="left" w:pos="1701"/>
          <w:tab w:val="left" w:pos="1843"/>
          <w:tab w:val="left" w:pos="7088"/>
        </w:tabs>
        <w:spacing w:after="0"/>
        <w:ind w:right="2268"/>
        <w:rPr>
          <w:rFonts w:cstheme="minorHAnsi"/>
          <w:b/>
          <w:sz w:val="20"/>
          <w:szCs w:val="20"/>
        </w:rPr>
      </w:pPr>
    </w:p>
    <w:p w:rsidR="002A344F" w:rsidRPr="0081687F" w:rsidRDefault="002A344F" w:rsidP="008510A8">
      <w:pPr>
        <w:tabs>
          <w:tab w:val="left" w:pos="1701"/>
          <w:tab w:val="left" w:pos="7088"/>
        </w:tabs>
        <w:spacing w:after="360"/>
        <w:ind w:right="2268"/>
        <w:rPr>
          <w:rFonts w:cstheme="minorHAnsi"/>
          <w:b/>
        </w:rPr>
      </w:pPr>
      <w:r w:rsidRPr="0081687F">
        <w:rPr>
          <w:rFonts w:cstheme="minorHAnsi"/>
        </w:rPr>
        <w:t>Funktion:</w:t>
      </w:r>
      <w:r w:rsidRPr="0081687F">
        <w:rPr>
          <w:rFonts w:cstheme="minorHAnsi"/>
        </w:rPr>
        <w:tab/>
      </w:r>
      <w:sdt>
        <w:sdtPr>
          <w:rPr>
            <w:rFonts w:cs="Arial"/>
          </w:rPr>
          <w:id w:val="-283888091"/>
          <w:placeholder>
            <w:docPart w:val="309B3A0A720E4992AB915AFAEE542656"/>
          </w:placeholder>
          <w:showingPlcHdr/>
          <w:text/>
        </w:sdtPr>
        <w:sdtEndPr>
          <w:rPr>
            <w:sz w:val="20"/>
            <w:szCs w:val="20"/>
          </w:rPr>
        </w:sdtEndPr>
        <w:sdtContent>
          <w:r w:rsidR="007251FB" w:rsidRPr="00D22E78">
            <w:rPr>
              <w:rStyle w:val="Platzhaltertext"/>
              <w:b/>
              <w:color w:val="auto"/>
            </w:rPr>
            <w:t>Klicken Sie hier, um Text einzugeben.</w:t>
          </w:r>
        </w:sdtContent>
      </w:sdt>
    </w:p>
    <w:p w:rsidR="002A344F" w:rsidRPr="0081687F" w:rsidRDefault="00327C25" w:rsidP="008510A8">
      <w:pPr>
        <w:pStyle w:val="Kommentare"/>
        <w:tabs>
          <w:tab w:val="left" w:pos="1843"/>
          <w:tab w:val="left" w:pos="2977"/>
        </w:tabs>
        <w:spacing w:before="120" w:after="20"/>
        <w:ind w:right="2268"/>
        <w:contextualSpacing w:val="0"/>
        <w:rPr>
          <w:rFonts w:asciiTheme="minorHAnsi" w:hAnsiTheme="minorHAnsi" w:cstheme="minorHAnsi"/>
          <w:color w:val="auto"/>
          <w:sz w:val="22"/>
          <w:szCs w:val="22"/>
        </w:rPr>
      </w:pPr>
      <w:sdt>
        <w:sdtPr>
          <w:rPr>
            <w:rFonts w:asciiTheme="minorHAnsi" w:hAnsiTheme="minorHAnsi" w:cstheme="minorHAnsi"/>
            <w:b/>
            <w:color w:val="auto"/>
            <w:sz w:val="22"/>
            <w:szCs w:val="22"/>
          </w:rPr>
          <w:id w:val="9406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E78">
            <w:rPr>
              <w:rFonts w:ascii="MS Gothic" w:eastAsia="MS Gothic" w:hAnsi="MS Gothic" w:cstheme="minorHAnsi" w:hint="eastAsia"/>
              <w:b/>
              <w:color w:val="auto"/>
              <w:sz w:val="22"/>
              <w:szCs w:val="22"/>
            </w:rPr>
            <w:t>☐</w:t>
          </w:r>
        </w:sdtContent>
      </w:sdt>
      <w:r w:rsidR="002A344F" w:rsidRPr="0081687F">
        <w:rPr>
          <w:rFonts w:asciiTheme="minorHAnsi" w:hAnsiTheme="minorHAnsi" w:cstheme="minorHAnsi"/>
          <w:color w:val="auto"/>
          <w:sz w:val="22"/>
          <w:szCs w:val="22"/>
        </w:rPr>
        <w:t xml:space="preserve"> Privatanschrift</w:t>
      </w:r>
      <w:r w:rsidR="002A344F" w:rsidRPr="0081687F">
        <w:rPr>
          <w:rFonts w:asciiTheme="minorHAnsi" w:hAnsiTheme="minorHAnsi" w:cstheme="minorHAnsi"/>
          <w:color w:val="auto"/>
          <w:sz w:val="22"/>
          <w:szCs w:val="22"/>
        </w:rPr>
        <w:tab/>
      </w:r>
      <w:sdt>
        <w:sdtPr>
          <w:rPr>
            <w:rFonts w:asciiTheme="minorHAnsi" w:hAnsiTheme="minorHAnsi" w:cstheme="minorHAnsi"/>
            <w:b/>
            <w:color w:val="auto"/>
            <w:sz w:val="22"/>
            <w:szCs w:val="22"/>
          </w:rPr>
          <w:id w:val="-86004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E78">
            <w:rPr>
              <w:rFonts w:ascii="MS Gothic" w:eastAsia="MS Gothic" w:hAnsi="MS Gothic" w:cstheme="minorHAnsi" w:hint="eastAsia"/>
              <w:b/>
              <w:color w:val="auto"/>
              <w:sz w:val="22"/>
              <w:szCs w:val="22"/>
            </w:rPr>
            <w:t>☐</w:t>
          </w:r>
        </w:sdtContent>
      </w:sdt>
      <w:r w:rsidR="002A344F" w:rsidRPr="0081687F">
        <w:rPr>
          <w:rFonts w:asciiTheme="minorHAnsi" w:hAnsiTheme="minorHAnsi" w:cstheme="minorHAnsi"/>
          <w:color w:val="auto"/>
          <w:sz w:val="22"/>
          <w:szCs w:val="22"/>
        </w:rPr>
        <w:t xml:space="preserve"> Firmenanschrift</w:t>
      </w:r>
    </w:p>
    <w:p w:rsidR="002A344F" w:rsidRPr="002A344F" w:rsidRDefault="002A344F" w:rsidP="008510A8">
      <w:pPr>
        <w:tabs>
          <w:tab w:val="left" w:pos="1560"/>
          <w:tab w:val="left" w:pos="1701"/>
          <w:tab w:val="left" w:pos="1843"/>
          <w:tab w:val="left" w:pos="4962"/>
          <w:tab w:val="left" w:pos="7088"/>
        </w:tabs>
        <w:spacing w:after="0"/>
        <w:ind w:right="2268"/>
        <w:rPr>
          <w:rFonts w:cstheme="minorHAnsi"/>
          <w:sz w:val="20"/>
          <w:szCs w:val="20"/>
        </w:rPr>
      </w:pPr>
    </w:p>
    <w:p w:rsidR="002A344F" w:rsidRPr="0081687F" w:rsidRDefault="002A344F" w:rsidP="008510A8">
      <w:pPr>
        <w:tabs>
          <w:tab w:val="left" w:pos="1701"/>
          <w:tab w:val="left" w:pos="7088"/>
        </w:tabs>
        <w:spacing w:after="120"/>
        <w:ind w:right="2268"/>
        <w:rPr>
          <w:rFonts w:cstheme="minorHAnsi"/>
          <w:u w:val="dotted" w:color="AEAAAA" w:themeColor="background2" w:themeShade="BF"/>
        </w:rPr>
      </w:pPr>
      <w:r w:rsidRPr="0081687F">
        <w:rPr>
          <w:rFonts w:cstheme="minorHAnsi"/>
        </w:rPr>
        <w:t xml:space="preserve">Straße: </w:t>
      </w:r>
      <w:r w:rsidRPr="0081687F">
        <w:rPr>
          <w:rFonts w:cstheme="minorHAnsi"/>
        </w:rPr>
        <w:tab/>
      </w:r>
      <w:sdt>
        <w:sdtPr>
          <w:rPr>
            <w:rFonts w:cs="Arial"/>
            <w:b/>
          </w:rPr>
          <w:id w:val="1047722377"/>
          <w:placeholder>
            <w:docPart w:val="C6AF13EE29FE4E08A1647C75ED059A38"/>
          </w:placeholder>
          <w:showingPlcHdr/>
          <w:text/>
        </w:sdtPr>
        <w:sdtEndPr>
          <w:rPr>
            <w:b w:val="0"/>
            <w:sz w:val="20"/>
            <w:szCs w:val="20"/>
          </w:rPr>
        </w:sdtEndPr>
        <w:sdtContent>
          <w:r w:rsidR="00F118F8" w:rsidRPr="00D22E78">
            <w:rPr>
              <w:rStyle w:val="Platzhaltertext"/>
              <w:b/>
              <w:color w:val="auto"/>
            </w:rPr>
            <w:t>Klicken Sie hier, um Text einzugeben.</w:t>
          </w:r>
        </w:sdtContent>
      </w:sdt>
    </w:p>
    <w:p w:rsidR="002A344F" w:rsidRPr="002A344F" w:rsidRDefault="002A344F" w:rsidP="008510A8">
      <w:pPr>
        <w:tabs>
          <w:tab w:val="left" w:pos="1701"/>
          <w:tab w:val="left" w:pos="7088"/>
        </w:tabs>
        <w:spacing w:after="0"/>
        <w:ind w:right="2268"/>
        <w:rPr>
          <w:rFonts w:cstheme="minorHAnsi"/>
          <w:sz w:val="20"/>
          <w:szCs w:val="20"/>
          <w:u w:val="dotted" w:color="AEAAAA" w:themeColor="background2" w:themeShade="BF"/>
        </w:rPr>
      </w:pPr>
    </w:p>
    <w:p w:rsidR="002A344F" w:rsidRPr="0081687F" w:rsidRDefault="002A344F" w:rsidP="008510A8">
      <w:pPr>
        <w:tabs>
          <w:tab w:val="left" w:pos="1701"/>
          <w:tab w:val="left" w:pos="7088"/>
        </w:tabs>
        <w:spacing w:after="120"/>
        <w:ind w:right="2268"/>
        <w:rPr>
          <w:rFonts w:cstheme="minorHAnsi"/>
          <w:b/>
        </w:rPr>
      </w:pPr>
      <w:r w:rsidRPr="0081687F">
        <w:rPr>
          <w:rFonts w:cstheme="minorHAnsi"/>
          <w:u w:color="AEAAAA" w:themeColor="background2" w:themeShade="BF"/>
        </w:rPr>
        <w:t>PLZ/Ort:</w:t>
      </w:r>
      <w:r w:rsidRPr="0081687F">
        <w:rPr>
          <w:rFonts w:cstheme="minorHAnsi"/>
          <w:u w:color="AEAAAA" w:themeColor="background2" w:themeShade="BF"/>
        </w:rPr>
        <w:tab/>
      </w:r>
      <w:sdt>
        <w:sdtPr>
          <w:rPr>
            <w:rFonts w:cs="Arial"/>
            <w:b/>
          </w:rPr>
          <w:id w:val="-1932732318"/>
          <w:showingPlcHdr/>
          <w:text/>
        </w:sdtPr>
        <w:sdtEndPr>
          <w:rPr>
            <w:b w:val="0"/>
            <w:sz w:val="20"/>
            <w:szCs w:val="20"/>
          </w:rPr>
        </w:sdtEndPr>
        <w:sdtContent>
          <w:r w:rsidR="00F118F8" w:rsidRPr="00D22E78">
            <w:rPr>
              <w:rStyle w:val="Platzhaltertext"/>
              <w:b/>
              <w:color w:val="auto"/>
            </w:rPr>
            <w:t>Klicken Sie hier, um Text einzugeben.</w:t>
          </w:r>
        </w:sdtContent>
      </w:sdt>
    </w:p>
    <w:p w:rsidR="002A344F" w:rsidRPr="002A344F" w:rsidRDefault="002A344F" w:rsidP="008510A8">
      <w:pPr>
        <w:tabs>
          <w:tab w:val="left" w:pos="1560"/>
          <w:tab w:val="left" w:pos="1701"/>
          <w:tab w:val="left" w:pos="1843"/>
          <w:tab w:val="left" w:pos="4962"/>
          <w:tab w:val="left" w:pos="7088"/>
        </w:tabs>
        <w:spacing w:after="0"/>
        <w:ind w:right="2268"/>
        <w:rPr>
          <w:rFonts w:cstheme="minorHAnsi"/>
          <w:sz w:val="20"/>
          <w:szCs w:val="20"/>
        </w:rPr>
      </w:pPr>
    </w:p>
    <w:p w:rsidR="002A344F" w:rsidRPr="0081687F" w:rsidRDefault="002A344F" w:rsidP="008510A8">
      <w:pPr>
        <w:tabs>
          <w:tab w:val="left" w:pos="1701"/>
          <w:tab w:val="left" w:pos="7088"/>
        </w:tabs>
        <w:spacing w:after="120"/>
        <w:ind w:right="2268"/>
        <w:rPr>
          <w:rFonts w:cstheme="minorHAnsi"/>
        </w:rPr>
      </w:pPr>
      <w:r w:rsidRPr="0081687F">
        <w:rPr>
          <w:rFonts w:cstheme="minorHAnsi"/>
        </w:rPr>
        <w:t xml:space="preserve">Telefon: </w:t>
      </w:r>
      <w:r w:rsidRPr="0081687F">
        <w:rPr>
          <w:rFonts w:cstheme="minorHAnsi"/>
        </w:rPr>
        <w:tab/>
      </w:r>
      <w:sdt>
        <w:sdtPr>
          <w:rPr>
            <w:rFonts w:cs="Arial"/>
            <w:b/>
          </w:rPr>
          <w:id w:val="1033537785"/>
          <w:showingPlcHdr/>
          <w:text/>
        </w:sdtPr>
        <w:sdtEndPr>
          <w:rPr>
            <w:b w:val="0"/>
            <w:sz w:val="20"/>
            <w:szCs w:val="20"/>
          </w:rPr>
        </w:sdtEndPr>
        <w:sdtContent>
          <w:r w:rsidR="00F118F8" w:rsidRPr="00D22E78">
            <w:rPr>
              <w:rStyle w:val="Platzhaltertext"/>
              <w:b/>
              <w:color w:val="auto"/>
            </w:rPr>
            <w:t>Klicken Sie hier, um Text einzugeben.</w:t>
          </w:r>
        </w:sdtContent>
      </w:sdt>
    </w:p>
    <w:p w:rsidR="002A344F" w:rsidRPr="002A344F" w:rsidRDefault="002A344F" w:rsidP="008510A8">
      <w:pPr>
        <w:tabs>
          <w:tab w:val="left" w:pos="1701"/>
          <w:tab w:val="left" w:pos="3261"/>
          <w:tab w:val="left" w:pos="3544"/>
          <w:tab w:val="left" w:pos="7088"/>
        </w:tabs>
        <w:spacing w:after="0"/>
        <w:ind w:right="2268"/>
        <w:rPr>
          <w:rFonts w:cstheme="minorHAnsi"/>
          <w:sz w:val="20"/>
          <w:szCs w:val="20"/>
        </w:rPr>
      </w:pPr>
    </w:p>
    <w:p w:rsidR="002A344F" w:rsidRPr="0081687F" w:rsidRDefault="002A344F" w:rsidP="008510A8">
      <w:pPr>
        <w:tabs>
          <w:tab w:val="left" w:pos="1701"/>
          <w:tab w:val="left" w:pos="7088"/>
        </w:tabs>
        <w:spacing w:after="0"/>
        <w:ind w:right="2268"/>
        <w:rPr>
          <w:rFonts w:cstheme="minorHAnsi"/>
          <w:b/>
          <w:u w:val="single"/>
        </w:rPr>
      </w:pPr>
      <w:r w:rsidRPr="0081687F">
        <w:rPr>
          <w:rFonts w:cstheme="minorHAnsi"/>
        </w:rPr>
        <w:t xml:space="preserve">E-Mail: </w:t>
      </w:r>
      <w:r w:rsidRPr="0081687F">
        <w:rPr>
          <w:rFonts w:cstheme="minorHAnsi"/>
        </w:rPr>
        <w:tab/>
      </w:r>
      <w:sdt>
        <w:sdtPr>
          <w:rPr>
            <w:rFonts w:cs="Arial"/>
            <w:b/>
          </w:rPr>
          <w:id w:val="1241054231"/>
          <w:showingPlcHdr/>
          <w:text/>
        </w:sdtPr>
        <w:sdtEndPr>
          <w:rPr>
            <w:b w:val="0"/>
            <w:sz w:val="20"/>
            <w:szCs w:val="20"/>
          </w:rPr>
        </w:sdtEndPr>
        <w:sdtContent>
          <w:r w:rsidR="00F118F8" w:rsidRPr="00D22E78">
            <w:rPr>
              <w:rStyle w:val="Platzhaltertext"/>
              <w:b/>
              <w:color w:val="auto"/>
            </w:rPr>
            <w:t>Klicken Sie hier, um Text einzugeben.</w:t>
          </w:r>
        </w:sdtContent>
      </w:sdt>
    </w:p>
    <w:p w:rsidR="002A344F" w:rsidRDefault="002A344F" w:rsidP="002A344F">
      <w:pPr>
        <w:tabs>
          <w:tab w:val="left" w:pos="1843"/>
          <w:tab w:val="left" w:pos="4962"/>
        </w:tabs>
        <w:spacing w:after="0"/>
        <w:ind w:right="1701"/>
        <w:rPr>
          <w:rFonts w:cstheme="minorHAnsi"/>
          <w:sz w:val="16"/>
          <w:szCs w:val="16"/>
        </w:rPr>
      </w:pPr>
    </w:p>
    <w:p w:rsidR="002A344F" w:rsidRPr="002A344F" w:rsidRDefault="002A344F" w:rsidP="002A344F">
      <w:pPr>
        <w:tabs>
          <w:tab w:val="left" w:pos="1843"/>
          <w:tab w:val="left" w:pos="4962"/>
        </w:tabs>
        <w:spacing w:after="0"/>
        <w:ind w:right="1701"/>
        <w:rPr>
          <w:rFonts w:cstheme="minorHAnsi"/>
          <w:sz w:val="10"/>
          <w:szCs w:val="10"/>
        </w:rPr>
      </w:pPr>
    </w:p>
    <w:p w:rsidR="002A344F" w:rsidRPr="002A344F" w:rsidRDefault="002A344F" w:rsidP="009E6C82">
      <w:pPr>
        <w:tabs>
          <w:tab w:val="left" w:pos="1843"/>
          <w:tab w:val="left" w:pos="4962"/>
        </w:tabs>
        <w:spacing w:after="0"/>
        <w:ind w:right="2268"/>
        <w:jc w:val="both"/>
        <w:rPr>
          <w:rFonts w:cstheme="minorHAnsi"/>
          <w:sz w:val="16"/>
          <w:szCs w:val="16"/>
        </w:rPr>
      </w:pPr>
      <w:r w:rsidRPr="002A344F">
        <w:rPr>
          <w:rFonts w:cstheme="minorHAnsi"/>
          <w:sz w:val="16"/>
          <w:szCs w:val="16"/>
        </w:rPr>
        <w:t xml:space="preserve">Mit Ihrer Anmeldung zur Veranstaltung nehmen wir Ihre Kontaktdaten in unserem Adressverteiler auf. Im Rahmen unserer Projektarbeit erhalten Sie zukünftig auch unseren Newsletter sowie weitere Informationen zu Veranstaltungen per E-Mail. </w:t>
      </w:r>
    </w:p>
    <w:p w:rsidR="002A344F" w:rsidRPr="002A344F" w:rsidRDefault="002A344F" w:rsidP="009E6C82">
      <w:pPr>
        <w:pStyle w:val="Kommentare"/>
        <w:spacing w:before="0"/>
        <w:ind w:right="2268"/>
        <w:contextualSpacing w:val="0"/>
        <w:jc w:val="both"/>
        <w:rPr>
          <w:rFonts w:asciiTheme="minorHAnsi" w:hAnsiTheme="minorHAnsi" w:cstheme="minorHAnsi"/>
          <w:color w:val="auto"/>
          <w:sz w:val="6"/>
          <w:szCs w:val="6"/>
        </w:rPr>
      </w:pPr>
    </w:p>
    <w:p w:rsidR="002A344F" w:rsidRPr="002A344F" w:rsidRDefault="00327C25" w:rsidP="008510A8">
      <w:pPr>
        <w:pStyle w:val="Kommentare"/>
        <w:tabs>
          <w:tab w:val="left" w:pos="284"/>
          <w:tab w:val="left" w:pos="7088"/>
        </w:tabs>
        <w:spacing w:before="0"/>
        <w:ind w:left="284" w:right="2268" w:hanging="284"/>
        <w:contextualSpacing w:val="0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sdt>
        <w:sdtPr>
          <w:rPr>
            <w:rFonts w:asciiTheme="minorHAnsi" w:hAnsiTheme="minorHAnsi" w:cstheme="minorHAnsi"/>
            <w:b/>
            <w:color w:val="auto"/>
            <w:highlight w:val="lightGray"/>
          </w:rPr>
          <w:id w:val="818625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E78" w:rsidRPr="00D22E78">
            <w:rPr>
              <w:rFonts w:ascii="MS Gothic" w:eastAsia="MS Gothic" w:hAnsi="MS Gothic" w:cstheme="minorHAnsi" w:hint="eastAsia"/>
              <w:b/>
              <w:color w:val="auto"/>
              <w:highlight w:val="lightGray"/>
            </w:rPr>
            <w:t>☐</w:t>
          </w:r>
        </w:sdtContent>
      </w:sdt>
      <w:r w:rsidR="002A344F" w:rsidRPr="002A344F">
        <w:rPr>
          <w:rFonts w:asciiTheme="minorHAnsi" w:hAnsiTheme="minorHAnsi" w:cstheme="minorHAnsi"/>
          <w:b/>
          <w:color w:val="FF0000"/>
          <w:sz w:val="16"/>
          <w:szCs w:val="16"/>
        </w:rPr>
        <w:tab/>
      </w:r>
      <w:r w:rsidR="002A344F" w:rsidRPr="002A344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Bitte ankreuzen, wenn Sie </w:t>
      </w:r>
      <w:r w:rsidR="002A344F" w:rsidRPr="002A344F"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</w:rPr>
        <w:t>nicht</w:t>
      </w:r>
      <w:r w:rsidR="002A344F" w:rsidRPr="002A344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mit der Zusendung unseres Newsletters sowie weiterer Informationen zu Veranstaltungen per E-Mail einverstanden sind.</w:t>
      </w:r>
    </w:p>
    <w:p w:rsidR="002A344F" w:rsidRPr="002A344F" w:rsidRDefault="002A344F" w:rsidP="009E6C82">
      <w:pPr>
        <w:tabs>
          <w:tab w:val="left" w:pos="1843"/>
          <w:tab w:val="left" w:pos="4962"/>
        </w:tabs>
        <w:spacing w:before="80" w:after="0"/>
        <w:ind w:right="2268"/>
        <w:jc w:val="both"/>
        <w:rPr>
          <w:rFonts w:cstheme="minorHAnsi"/>
          <w:sz w:val="16"/>
          <w:szCs w:val="16"/>
        </w:rPr>
      </w:pPr>
      <w:r w:rsidRPr="002A344F">
        <w:rPr>
          <w:rFonts w:cstheme="minorHAnsi"/>
          <w:sz w:val="16"/>
          <w:szCs w:val="16"/>
        </w:rPr>
        <w:t>Selbstverständlich haben Sie jederzeit die Möglichkeit sich aus unserem Verteiler austragen zu lassen. Eine kurze Mitteilung an:</w:t>
      </w:r>
      <w:r w:rsidR="002A5626">
        <w:rPr>
          <w:rFonts w:cstheme="minorHAnsi"/>
          <w:sz w:val="16"/>
          <w:szCs w:val="16"/>
        </w:rPr>
        <w:t xml:space="preserve"> </w:t>
      </w:r>
      <w:hyperlink r:id="rId11" w:history="1">
        <w:r w:rsidRPr="002A344F">
          <w:rPr>
            <w:rStyle w:val="Hyperlink"/>
            <w:rFonts w:cstheme="minorHAnsi"/>
            <w:sz w:val="16"/>
            <w:szCs w:val="16"/>
          </w:rPr>
          <w:t>info@arbeitgestaltengmbh.de</w:t>
        </w:r>
      </w:hyperlink>
      <w:r w:rsidRPr="002A344F">
        <w:rPr>
          <w:rFonts w:cstheme="minorHAnsi"/>
          <w:sz w:val="16"/>
          <w:szCs w:val="16"/>
        </w:rPr>
        <w:t xml:space="preserve"> reicht aus.</w:t>
      </w:r>
    </w:p>
    <w:p w:rsidR="002A344F" w:rsidRPr="002A344F" w:rsidRDefault="002A344F" w:rsidP="009E6C82">
      <w:pPr>
        <w:tabs>
          <w:tab w:val="left" w:pos="1843"/>
          <w:tab w:val="left" w:pos="4962"/>
        </w:tabs>
        <w:spacing w:after="0"/>
        <w:ind w:right="2268"/>
        <w:rPr>
          <w:rFonts w:cstheme="minorHAnsi"/>
          <w:sz w:val="16"/>
          <w:szCs w:val="16"/>
        </w:rPr>
      </w:pPr>
    </w:p>
    <w:p w:rsidR="002A344F" w:rsidRPr="002A344F" w:rsidRDefault="002A344F" w:rsidP="009E6C82">
      <w:pPr>
        <w:tabs>
          <w:tab w:val="left" w:pos="1843"/>
          <w:tab w:val="left" w:pos="4962"/>
        </w:tabs>
        <w:spacing w:after="0"/>
        <w:ind w:right="2268"/>
        <w:rPr>
          <w:rFonts w:cstheme="minorHAnsi"/>
          <w:sz w:val="16"/>
          <w:szCs w:val="16"/>
        </w:rPr>
      </w:pPr>
    </w:p>
    <w:p w:rsidR="002A344F" w:rsidRDefault="002A344F" w:rsidP="009E6C82">
      <w:pPr>
        <w:tabs>
          <w:tab w:val="left" w:pos="1843"/>
          <w:tab w:val="left" w:pos="4962"/>
        </w:tabs>
        <w:spacing w:after="0"/>
        <w:ind w:right="2268"/>
        <w:rPr>
          <w:rFonts w:cstheme="minorHAnsi"/>
          <w:sz w:val="16"/>
          <w:szCs w:val="16"/>
        </w:rPr>
      </w:pPr>
    </w:p>
    <w:p w:rsidR="002A5626" w:rsidRPr="002A344F" w:rsidRDefault="002A5626" w:rsidP="009E6C82">
      <w:pPr>
        <w:tabs>
          <w:tab w:val="left" w:pos="1843"/>
          <w:tab w:val="left" w:pos="4962"/>
        </w:tabs>
        <w:spacing w:after="0"/>
        <w:ind w:right="2268"/>
        <w:rPr>
          <w:rFonts w:cstheme="minorHAnsi"/>
          <w:sz w:val="16"/>
          <w:szCs w:val="16"/>
        </w:rPr>
      </w:pPr>
    </w:p>
    <w:sdt>
      <w:sdtPr>
        <w:rPr>
          <w:rFonts w:cstheme="minorHAnsi"/>
          <w:b/>
          <w:u w:val="single" w:color="AEAAAA" w:themeColor="background2" w:themeShade="BF"/>
        </w:rPr>
        <w:id w:val="-1302455629"/>
        <w:date>
          <w:dateFormat w:val="dd.MM.yyyy"/>
          <w:lid w:val="de-DE"/>
          <w:storeMappedDataAs w:val="dateTime"/>
          <w:calendar w:val="gregorian"/>
        </w:date>
      </w:sdtPr>
      <w:sdtEndPr/>
      <w:sdtContent>
        <w:p w:rsidR="002A344F" w:rsidRPr="00E47A4B" w:rsidRDefault="002A344F" w:rsidP="009E6C82">
          <w:pPr>
            <w:tabs>
              <w:tab w:val="left" w:pos="2127"/>
              <w:tab w:val="left" w:pos="3119"/>
              <w:tab w:val="left" w:pos="7088"/>
            </w:tabs>
            <w:spacing w:after="0"/>
            <w:ind w:right="2268"/>
            <w:rPr>
              <w:rFonts w:cstheme="minorHAnsi"/>
              <w:b/>
              <w:u w:val="single" w:color="AEAAAA" w:themeColor="background2" w:themeShade="BF"/>
            </w:rPr>
          </w:pPr>
          <w:r w:rsidRPr="00E47A4B">
            <w:rPr>
              <w:rFonts w:cstheme="minorHAnsi"/>
              <w:b/>
              <w:u w:val="single" w:color="AEAAAA" w:themeColor="background2" w:themeShade="BF"/>
            </w:rPr>
            <w:tab/>
          </w:r>
        </w:p>
      </w:sdtContent>
    </w:sdt>
    <w:p w:rsidR="002A344F" w:rsidRPr="002A344F" w:rsidRDefault="00F118F8" w:rsidP="00F118F8">
      <w:pPr>
        <w:tabs>
          <w:tab w:val="left" w:pos="1843"/>
          <w:tab w:val="left" w:pos="3119"/>
          <w:tab w:val="left" w:pos="7513"/>
        </w:tabs>
        <w:spacing w:after="0"/>
        <w:ind w:right="2268"/>
        <w:rPr>
          <w:rFonts w:cstheme="minorHAnsi"/>
          <w:b/>
          <w:sz w:val="14"/>
          <w:szCs w:val="14"/>
        </w:rPr>
      </w:pPr>
      <w:r>
        <w:rPr>
          <w:rFonts w:cstheme="minorHAnsi"/>
        </w:rPr>
        <w:t xml:space="preserve">Datum </w:t>
      </w:r>
    </w:p>
    <w:p w:rsidR="002A344F" w:rsidRDefault="002A344F" w:rsidP="009E6C82">
      <w:pPr>
        <w:tabs>
          <w:tab w:val="left" w:pos="1560"/>
          <w:tab w:val="left" w:pos="4962"/>
        </w:tabs>
        <w:spacing w:after="0"/>
        <w:ind w:right="2268"/>
        <w:rPr>
          <w:rFonts w:cstheme="minorHAnsi"/>
          <w:b/>
          <w:sz w:val="14"/>
          <w:szCs w:val="14"/>
        </w:rPr>
      </w:pPr>
    </w:p>
    <w:p w:rsidR="00F118F8" w:rsidRPr="002A344F" w:rsidRDefault="00F118F8" w:rsidP="009E6C82">
      <w:pPr>
        <w:tabs>
          <w:tab w:val="left" w:pos="1560"/>
          <w:tab w:val="left" w:pos="4962"/>
        </w:tabs>
        <w:spacing w:after="0"/>
        <w:ind w:right="2268"/>
        <w:rPr>
          <w:rFonts w:cstheme="minorHAnsi"/>
          <w:b/>
          <w:sz w:val="14"/>
          <w:szCs w:val="14"/>
        </w:rPr>
      </w:pPr>
    </w:p>
    <w:p w:rsidR="002A344F" w:rsidRPr="0081687F" w:rsidRDefault="002A344F" w:rsidP="009E6C82">
      <w:pPr>
        <w:tabs>
          <w:tab w:val="left" w:pos="1843"/>
          <w:tab w:val="left" w:pos="4962"/>
        </w:tabs>
        <w:spacing w:after="0"/>
        <w:ind w:right="2268"/>
        <w:rPr>
          <w:rFonts w:ascii="Ciutadella Regular Italic" w:eastAsia="Times New Roman" w:hAnsi="Ciutadella Regular Italic" w:cs="Arial"/>
          <w:iCs/>
          <w:lang w:eastAsia="de-DE"/>
        </w:rPr>
      </w:pPr>
      <w:r w:rsidRPr="0081687F">
        <w:rPr>
          <w:rFonts w:cstheme="minorHAnsi"/>
        </w:rPr>
        <w:t xml:space="preserve">Ihre </w:t>
      </w:r>
      <w:r w:rsidRPr="0081687F">
        <w:rPr>
          <w:rFonts w:cstheme="minorHAnsi"/>
          <w:bCs/>
        </w:rPr>
        <w:t>Anmeldung</w:t>
      </w:r>
      <w:r w:rsidRPr="0081687F">
        <w:rPr>
          <w:rFonts w:cstheme="minorHAnsi"/>
        </w:rPr>
        <w:t xml:space="preserve"> senden Sie uns bitte spätestens </w:t>
      </w:r>
      <w:r w:rsidRPr="0081687F">
        <w:rPr>
          <w:rFonts w:cstheme="minorHAnsi"/>
          <w:b/>
          <w:bCs/>
        </w:rPr>
        <w:t>bis zum</w:t>
      </w:r>
      <w:r w:rsidRPr="0081687F">
        <w:rPr>
          <w:rFonts w:cstheme="minorHAnsi"/>
          <w:b/>
        </w:rPr>
        <w:t xml:space="preserve"> </w:t>
      </w:r>
      <w:r w:rsidR="002A5626" w:rsidRPr="0081687F">
        <w:rPr>
          <w:rFonts w:cstheme="minorHAnsi"/>
          <w:b/>
        </w:rPr>
        <w:t>10</w:t>
      </w:r>
      <w:r w:rsidRPr="0081687F">
        <w:rPr>
          <w:rFonts w:cstheme="minorHAnsi"/>
          <w:b/>
        </w:rPr>
        <w:t xml:space="preserve">. </w:t>
      </w:r>
      <w:r w:rsidR="002A5626" w:rsidRPr="0081687F">
        <w:rPr>
          <w:rFonts w:cstheme="minorHAnsi"/>
          <w:b/>
        </w:rPr>
        <w:t>November</w:t>
      </w:r>
      <w:r w:rsidRPr="0081687F">
        <w:rPr>
          <w:rFonts w:cstheme="minorHAnsi"/>
          <w:b/>
        </w:rPr>
        <w:t xml:space="preserve"> 2017</w:t>
      </w:r>
      <w:r w:rsidRPr="0081687F">
        <w:rPr>
          <w:rFonts w:cstheme="minorHAnsi"/>
        </w:rPr>
        <w:t xml:space="preserve"> per Post, E-Mail oder Fax zu! </w:t>
      </w:r>
    </w:p>
    <w:sectPr w:rsidR="002A344F" w:rsidRPr="0081687F" w:rsidSect="00BE76D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09" w:right="1274" w:bottom="1134" w:left="1276" w:header="708" w:footer="2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C25" w:rsidRDefault="00327C25" w:rsidP="00A56515">
      <w:pPr>
        <w:spacing w:after="0" w:line="240" w:lineRule="auto"/>
      </w:pPr>
      <w:r>
        <w:separator/>
      </w:r>
    </w:p>
  </w:endnote>
  <w:endnote w:type="continuationSeparator" w:id="0">
    <w:p w:rsidR="00327C25" w:rsidRDefault="00327C25" w:rsidP="00A56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iutadella Regular Italic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AB8" w:rsidRPr="006D2785" w:rsidRDefault="00960AB8" w:rsidP="00BE76D6">
    <w:pPr>
      <w:pStyle w:val="Fuzeile"/>
      <w:tabs>
        <w:tab w:val="clear" w:pos="4536"/>
        <w:tab w:val="clear" w:pos="9072"/>
        <w:tab w:val="left" w:pos="3261"/>
        <w:tab w:val="left" w:pos="8080"/>
      </w:tabs>
      <w:spacing w:before="120" w:after="40" w:line="276" w:lineRule="auto"/>
      <w:ind w:left="-851" w:right="-850"/>
      <w:rPr>
        <w:sz w:val="13"/>
        <w:szCs w:val="13"/>
        <w:lang w:eastAsia="de-DE"/>
      </w:rPr>
    </w:pPr>
    <w:r>
      <w:rPr>
        <w:rFonts w:cs="Helvetica"/>
        <w:sz w:val="14"/>
        <w:szCs w:val="14"/>
      </w:rPr>
      <w:tab/>
      <w:t xml:space="preserve"> </w:t>
    </w:r>
    <w:r w:rsidRPr="00196925">
      <w:rPr>
        <w:rFonts w:cs="Helvetica"/>
        <w:sz w:val="14"/>
        <w:szCs w:val="14"/>
      </w:rPr>
      <w:t>Kooperation</w:t>
    </w:r>
    <w:r>
      <w:rPr>
        <w:rFonts w:cs="Helvetica"/>
        <w:sz w:val="14"/>
        <w:szCs w:val="14"/>
      </w:rPr>
      <w:t>spartnerinnen/Kooperationspartner</w:t>
    </w:r>
    <w:r w:rsidR="00257C06">
      <w:rPr>
        <w:rFonts w:cs="Helvetica"/>
        <w:sz w:val="14"/>
        <w:szCs w:val="14"/>
      </w:rPr>
      <w:t>:</w:t>
    </w:r>
    <w:r w:rsidRPr="00196925">
      <w:rPr>
        <w:rFonts w:cs="Helvetica"/>
        <w:sz w:val="14"/>
        <w:szCs w:val="14"/>
      </w:rPr>
      <w:tab/>
    </w:r>
    <w:r>
      <w:rPr>
        <w:rFonts w:cs="Helvetica"/>
        <w:sz w:val="14"/>
        <w:szCs w:val="14"/>
      </w:rPr>
      <w:t xml:space="preserve">  </w:t>
    </w:r>
    <w:r w:rsidRPr="00196925">
      <w:rPr>
        <w:rFonts w:cs="Helvetica"/>
        <w:sz w:val="14"/>
        <w:szCs w:val="14"/>
      </w:rPr>
      <w:t>Projektträger</w:t>
    </w:r>
    <w:r w:rsidR="00257C06">
      <w:rPr>
        <w:rFonts w:cs="Helvetica"/>
        <w:sz w:val="14"/>
        <w:szCs w:val="14"/>
      </w:rPr>
      <w:t>:</w:t>
    </w:r>
  </w:p>
  <w:p w:rsidR="00960AB8" w:rsidRDefault="00960AB8" w:rsidP="00BE76D6">
    <w:pPr>
      <w:pStyle w:val="Fuzeile"/>
      <w:tabs>
        <w:tab w:val="clear" w:pos="4536"/>
        <w:tab w:val="clear" w:pos="9072"/>
        <w:tab w:val="left" w:pos="3261"/>
        <w:tab w:val="left" w:pos="8080"/>
      </w:tabs>
      <w:spacing w:line="276" w:lineRule="auto"/>
      <w:ind w:left="-851" w:right="-850"/>
      <w:rPr>
        <w:lang w:eastAsia="de-DE"/>
      </w:rPr>
    </w:pPr>
    <w:r>
      <w:rPr>
        <w:noProof/>
        <w:lang w:eastAsia="de-DE"/>
      </w:rPr>
      <w:drawing>
        <wp:inline distT="0" distB="0" distL="0" distR="0" wp14:anchorId="5D2B4B9F" wp14:editId="6100EE3F">
          <wp:extent cx="2468880" cy="371856"/>
          <wp:effectExtent l="0" t="0" r="0" b="9525"/>
          <wp:docPr id="2060" name="Grafik 20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n_InArSo_logo_quer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8880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de-DE"/>
      </w:rPr>
      <w:t xml:space="preserve">   </w:t>
    </w:r>
    <w:r>
      <w:rPr>
        <w:lang w:eastAsia="de-DE"/>
      </w:rPr>
      <w:tab/>
      <w:t xml:space="preserve"> </w:t>
    </w:r>
    <w:r>
      <w:rPr>
        <w:noProof/>
        <w:lang w:eastAsia="de-DE"/>
      </w:rPr>
      <w:drawing>
        <wp:inline distT="0" distB="0" distL="0" distR="0" wp14:anchorId="7BC0DEC5" wp14:editId="312F1D62">
          <wp:extent cx="1998000" cy="298800"/>
          <wp:effectExtent l="0" t="0" r="2540" b="6350"/>
          <wp:docPr id="2061" name="Grafik 2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N_GePfGl_logo_qu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000" cy="29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77870F24" wp14:editId="135CD06B">
          <wp:extent cx="432000" cy="270000"/>
          <wp:effectExtent l="0" t="0" r="6350" b="0"/>
          <wp:docPr id="2062" name="Grafik 2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7_DGB_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AB4418E" wp14:editId="2043D6A1">
          <wp:extent cx="273600" cy="273600"/>
          <wp:effectExtent l="0" t="0" r="0" b="0"/>
          <wp:docPr id="2063" name="Grafik 2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8_VERDI-Farbe_ohne-Schriftzug - Kopi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00" cy="27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de-DE"/>
      </w:rPr>
      <w:tab/>
    </w:r>
    <w:r>
      <w:rPr>
        <w:noProof/>
        <w:lang w:eastAsia="de-DE"/>
      </w:rPr>
      <w:drawing>
        <wp:inline distT="0" distB="0" distL="0" distR="0" wp14:anchorId="658DA37F" wp14:editId="05C62425">
          <wp:extent cx="1332000" cy="234000"/>
          <wp:effectExtent l="0" t="0" r="1905" b="0"/>
          <wp:docPr id="2064" name="Grafik 2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g_qwbm_web2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23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2910" w:rsidRPr="00960AB8" w:rsidRDefault="00960AB8" w:rsidP="00BE76D6">
    <w:pPr>
      <w:pStyle w:val="Fuzeile"/>
      <w:tabs>
        <w:tab w:val="clear" w:pos="4536"/>
        <w:tab w:val="clear" w:pos="9072"/>
        <w:tab w:val="left" w:pos="3261"/>
        <w:tab w:val="left" w:pos="8080"/>
        <w:tab w:val="left" w:pos="10065"/>
      </w:tabs>
      <w:ind w:left="-851" w:right="-850"/>
      <w:rPr>
        <w:sz w:val="14"/>
        <w:szCs w:val="14"/>
        <w:lang w:eastAsia="de-DE"/>
      </w:rPr>
    </w:pP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5872" behindDoc="1" locked="1" layoutInCell="1" allowOverlap="1" wp14:anchorId="1D654D3A" wp14:editId="52505CDF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65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4848" behindDoc="1" locked="1" layoutInCell="1" allowOverlap="1" wp14:anchorId="7007B6B1" wp14:editId="72F8A2C7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66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3824" behindDoc="1" locked="1" layoutInCell="1" allowOverlap="1" wp14:anchorId="47899D82" wp14:editId="056C6FC1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67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2800" behindDoc="1" locked="1" layoutInCell="1" allowOverlap="1" wp14:anchorId="2C07E554" wp14:editId="45F5936B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68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1776" behindDoc="1" locked="1" layoutInCell="1" allowOverlap="1" wp14:anchorId="792549C8" wp14:editId="268C7CA9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69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0752" behindDoc="1" locked="1" layoutInCell="1" allowOverlap="1" wp14:anchorId="769734BC" wp14:editId="21CF0C3B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70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49728" behindDoc="1" locked="1" layoutInCell="1" allowOverlap="1" wp14:anchorId="1F14F7B2" wp14:editId="026F2D5A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71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48704" behindDoc="1" locked="1" layoutInCell="1" allowOverlap="1" wp14:anchorId="7E2B8652" wp14:editId="66CCF392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72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47680" behindDoc="1" locked="1" layoutInCell="1" allowOverlap="1" wp14:anchorId="5FA91BA7" wp14:editId="7596B9EB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73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46656" behindDoc="1" locked="1" layoutInCell="1" allowOverlap="1" wp14:anchorId="32676DEC" wp14:editId="44F0D2D2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74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Helvetica"/>
        <w:sz w:val="14"/>
        <w:szCs w:val="14"/>
      </w:rPr>
      <w:t>Das Projekt »F</w:t>
    </w:r>
    <w:r w:rsidRPr="00196925">
      <w:rPr>
        <w:rFonts w:cs="Helvetica"/>
        <w:sz w:val="14"/>
        <w:szCs w:val="14"/>
      </w:rPr>
      <w:t xml:space="preserve">achkräftesicherung in der Altenpflege« wird aus Mitteln </w:t>
    </w:r>
    <w:r w:rsidRPr="00196925">
      <w:rPr>
        <w:rFonts w:cs="Helvetica"/>
        <w:sz w:val="14"/>
        <w:szCs w:val="14"/>
      </w:rPr>
      <w:tab/>
    </w:r>
    <w:r w:rsidRPr="00196925">
      <w:rPr>
        <w:rFonts w:cs="Helvetica"/>
        <w:sz w:val="14"/>
        <w:szCs w:val="14"/>
      </w:rPr>
      <w:br/>
      <w:t>der Senatsverwaltung für Integration, Arbeit und Soziales gefördert.</w:t>
    </w:r>
    <w:r w:rsidRPr="00196925">
      <w:rPr>
        <w:noProof/>
        <w:sz w:val="14"/>
        <w:szCs w:val="14"/>
        <w:lang w:eastAsia="de-DE"/>
      </w:rPr>
      <w:t xml:space="preserve"> </w:t>
    </w:r>
    <w:r>
      <w:rPr>
        <w:rFonts w:cs="Helvetica"/>
        <w:sz w:val="14"/>
        <w:szCs w:val="14"/>
      </w:rPr>
      <w:tab/>
    </w:r>
    <w:r>
      <w:rPr>
        <w:rFonts w:cs="Helvetica"/>
        <w:sz w:val="14"/>
        <w:szCs w:val="14"/>
      </w:rPr>
      <w:tab/>
    </w:r>
    <w:r>
      <w:rPr>
        <w:rFonts w:cs="Helvetica"/>
        <w:sz w:val="14"/>
        <w:szCs w:val="14"/>
      </w:rPr>
      <w:tab/>
    </w:r>
    <w:r w:rsidRPr="00C762B4">
      <w:rPr>
        <w:sz w:val="16"/>
        <w:szCs w:val="16"/>
      </w:rPr>
      <w:fldChar w:fldCharType="begin"/>
    </w:r>
    <w:r w:rsidRPr="00C762B4">
      <w:rPr>
        <w:sz w:val="16"/>
        <w:szCs w:val="16"/>
      </w:rPr>
      <w:instrText>PAGE   \* MERGEFORMAT</w:instrText>
    </w:r>
    <w:r w:rsidRPr="00C762B4">
      <w:rPr>
        <w:sz w:val="16"/>
        <w:szCs w:val="16"/>
      </w:rPr>
      <w:fldChar w:fldCharType="separate"/>
    </w:r>
    <w:r w:rsidR="007251FB">
      <w:rPr>
        <w:noProof/>
        <w:sz w:val="16"/>
        <w:szCs w:val="16"/>
      </w:rPr>
      <w:t>2</w:t>
    </w:r>
    <w:r w:rsidRPr="00C762B4">
      <w:rPr>
        <w:sz w:val="16"/>
        <w:szCs w:val="16"/>
      </w:rPr>
      <w:fldChar w:fldCharType="end"/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66112" behindDoc="1" locked="1" layoutInCell="1" allowOverlap="1" wp14:anchorId="65D4A531" wp14:editId="29D24003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75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65088" behindDoc="1" locked="1" layoutInCell="1" allowOverlap="1" wp14:anchorId="01EE8C8F" wp14:editId="3792F8C8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76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64064" behindDoc="1" locked="1" layoutInCell="1" allowOverlap="1" wp14:anchorId="1C5ED84B" wp14:editId="7D9C723C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77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63040" behindDoc="1" locked="1" layoutInCell="1" allowOverlap="1" wp14:anchorId="75D76274" wp14:editId="62E8E351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78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62016" behindDoc="1" locked="1" layoutInCell="1" allowOverlap="1" wp14:anchorId="1B6578EA" wp14:editId="1EDC5E5C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79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60992" behindDoc="1" locked="1" layoutInCell="1" allowOverlap="1" wp14:anchorId="071CAF7D" wp14:editId="72850D7F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80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9968" behindDoc="1" locked="1" layoutInCell="1" allowOverlap="1" wp14:anchorId="7563BF17" wp14:editId="0EA6BC3C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81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8944" behindDoc="1" locked="1" layoutInCell="1" allowOverlap="1" wp14:anchorId="2D900C69" wp14:editId="0A38DDFB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82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7920" behindDoc="1" locked="1" layoutInCell="1" allowOverlap="1" wp14:anchorId="42A8A4C0" wp14:editId="5AC526ED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83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56896" behindDoc="1" locked="1" layoutInCell="1" allowOverlap="1" wp14:anchorId="58732F62" wp14:editId="55EDA1E9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84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910" w:rsidRPr="006D2785" w:rsidRDefault="00960AB8" w:rsidP="00BE76D6">
    <w:pPr>
      <w:pStyle w:val="Fuzeile"/>
      <w:tabs>
        <w:tab w:val="clear" w:pos="4536"/>
        <w:tab w:val="clear" w:pos="9072"/>
        <w:tab w:val="left" w:pos="3261"/>
        <w:tab w:val="left" w:pos="8080"/>
      </w:tabs>
      <w:spacing w:before="120" w:after="40" w:line="276" w:lineRule="auto"/>
      <w:ind w:left="-851" w:right="-850"/>
      <w:rPr>
        <w:sz w:val="13"/>
        <w:szCs w:val="13"/>
        <w:lang w:eastAsia="de-DE"/>
      </w:rPr>
    </w:pPr>
    <w:r>
      <w:rPr>
        <w:rFonts w:cs="Helvetica"/>
        <w:sz w:val="14"/>
        <w:szCs w:val="14"/>
      </w:rPr>
      <w:tab/>
      <w:t xml:space="preserve"> </w:t>
    </w:r>
    <w:r w:rsidRPr="00196925">
      <w:rPr>
        <w:rFonts w:cs="Helvetica"/>
        <w:sz w:val="14"/>
        <w:szCs w:val="14"/>
      </w:rPr>
      <w:t>Kooperation</w:t>
    </w:r>
    <w:r>
      <w:rPr>
        <w:rFonts w:cs="Helvetica"/>
        <w:sz w:val="14"/>
        <w:szCs w:val="14"/>
      </w:rPr>
      <w:t>spartnerinnen/Kooperationspartner</w:t>
    </w:r>
    <w:r w:rsidR="00257C06">
      <w:rPr>
        <w:rFonts w:cs="Helvetica"/>
        <w:sz w:val="14"/>
        <w:szCs w:val="14"/>
      </w:rPr>
      <w:t>:</w:t>
    </w:r>
    <w:r w:rsidRPr="00196925">
      <w:rPr>
        <w:rFonts w:cs="Helvetica"/>
        <w:sz w:val="14"/>
        <w:szCs w:val="14"/>
      </w:rPr>
      <w:tab/>
    </w:r>
    <w:r>
      <w:rPr>
        <w:rFonts w:cs="Helvetica"/>
        <w:sz w:val="14"/>
        <w:szCs w:val="14"/>
      </w:rPr>
      <w:t xml:space="preserve">  </w:t>
    </w:r>
    <w:r w:rsidRPr="00196925">
      <w:rPr>
        <w:rFonts w:cs="Helvetica"/>
        <w:sz w:val="14"/>
        <w:szCs w:val="14"/>
      </w:rPr>
      <w:t>Projektträger</w:t>
    </w:r>
    <w:r w:rsidR="00257C06">
      <w:rPr>
        <w:rFonts w:cs="Helvetica"/>
        <w:sz w:val="14"/>
        <w:szCs w:val="14"/>
      </w:rPr>
      <w:t>:</w:t>
    </w:r>
  </w:p>
  <w:p w:rsidR="00932910" w:rsidRDefault="00300FB5" w:rsidP="00BE76D6">
    <w:pPr>
      <w:pStyle w:val="Fuzeile"/>
      <w:tabs>
        <w:tab w:val="clear" w:pos="4536"/>
        <w:tab w:val="clear" w:pos="9072"/>
        <w:tab w:val="left" w:pos="3261"/>
        <w:tab w:val="left" w:pos="8080"/>
      </w:tabs>
      <w:spacing w:line="276" w:lineRule="auto"/>
      <w:ind w:left="-851" w:right="-850"/>
      <w:rPr>
        <w:lang w:eastAsia="de-DE"/>
      </w:rPr>
    </w:pPr>
    <w:r>
      <w:rPr>
        <w:noProof/>
        <w:lang w:eastAsia="de-DE"/>
      </w:rPr>
      <w:drawing>
        <wp:inline distT="0" distB="0" distL="0" distR="0">
          <wp:extent cx="2468880" cy="371856"/>
          <wp:effectExtent l="0" t="0" r="0" b="9525"/>
          <wp:docPr id="2086" name="Grafik 2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n_InArSo_logo_quer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8880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2910">
      <w:rPr>
        <w:lang w:eastAsia="de-DE"/>
      </w:rPr>
      <w:t xml:space="preserve">   </w:t>
    </w:r>
    <w:r w:rsidR="00932910">
      <w:rPr>
        <w:lang w:eastAsia="de-DE"/>
      </w:rPr>
      <w:tab/>
      <w:t xml:space="preserve"> </w:t>
    </w:r>
    <w:r>
      <w:rPr>
        <w:noProof/>
        <w:lang w:eastAsia="de-DE"/>
      </w:rPr>
      <w:drawing>
        <wp:inline distT="0" distB="0" distL="0" distR="0">
          <wp:extent cx="1998000" cy="298800"/>
          <wp:effectExtent l="0" t="0" r="2540" b="6350"/>
          <wp:docPr id="2087" name="Grafik 20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N_GePfGl_logo_qu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000" cy="29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2910">
      <w:rPr>
        <w:noProof/>
        <w:lang w:eastAsia="de-DE"/>
      </w:rPr>
      <w:t xml:space="preserve"> </w:t>
    </w:r>
    <w:r w:rsidR="00932910">
      <w:rPr>
        <w:noProof/>
        <w:lang w:eastAsia="de-DE"/>
      </w:rPr>
      <w:drawing>
        <wp:inline distT="0" distB="0" distL="0" distR="0" wp14:anchorId="7AE932A9" wp14:editId="5F49884F">
          <wp:extent cx="432000" cy="270000"/>
          <wp:effectExtent l="0" t="0" r="6350" b="0"/>
          <wp:docPr id="2088" name="Grafik 2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7_DGB_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2910">
      <w:rPr>
        <w:lang w:eastAsia="de-DE"/>
      </w:rPr>
      <w:t xml:space="preserve"> </w:t>
    </w:r>
    <w:r w:rsidR="00932910">
      <w:rPr>
        <w:noProof/>
        <w:lang w:eastAsia="de-DE"/>
      </w:rPr>
      <w:drawing>
        <wp:inline distT="0" distB="0" distL="0" distR="0" wp14:anchorId="22FF35EA" wp14:editId="33C4051C">
          <wp:extent cx="273600" cy="273600"/>
          <wp:effectExtent l="0" t="0" r="0" b="0"/>
          <wp:docPr id="2089" name="Grafik 2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8_VERDI-Farbe_ohne-Schriftzug - Kopi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00" cy="27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2910">
      <w:rPr>
        <w:lang w:eastAsia="de-DE"/>
      </w:rPr>
      <w:tab/>
    </w:r>
    <w:r w:rsidR="00932910">
      <w:rPr>
        <w:noProof/>
        <w:lang w:eastAsia="de-DE"/>
      </w:rPr>
      <w:drawing>
        <wp:inline distT="0" distB="0" distL="0" distR="0" wp14:anchorId="0204D85F" wp14:editId="0EED55C9">
          <wp:extent cx="1332000" cy="234000"/>
          <wp:effectExtent l="0" t="0" r="1905" b="0"/>
          <wp:docPr id="2090" name="Grafik 20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g_qwbm_web2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23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64FA" w:rsidRPr="00932910" w:rsidRDefault="00932910" w:rsidP="00BE76D6">
    <w:pPr>
      <w:pStyle w:val="Fuzeile"/>
      <w:tabs>
        <w:tab w:val="clear" w:pos="4536"/>
        <w:tab w:val="clear" w:pos="9072"/>
        <w:tab w:val="left" w:pos="3261"/>
        <w:tab w:val="left" w:pos="8080"/>
        <w:tab w:val="left" w:pos="10065"/>
      </w:tabs>
      <w:ind w:left="-851" w:right="-850"/>
      <w:rPr>
        <w:sz w:val="14"/>
        <w:szCs w:val="14"/>
        <w:lang w:eastAsia="de-DE"/>
      </w:rPr>
    </w:pP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8768" behindDoc="1" locked="1" layoutInCell="1" allowOverlap="1" wp14:anchorId="4200A603" wp14:editId="2DED8F17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91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7744" behindDoc="1" locked="1" layoutInCell="1" allowOverlap="1" wp14:anchorId="0D974292" wp14:editId="7EE18D03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92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6720" behindDoc="1" locked="1" layoutInCell="1" allowOverlap="1" wp14:anchorId="2DEBB237" wp14:editId="4620A0DA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93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5696" behindDoc="1" locked="1" layoutInCell="1" allowOverlap="1" wp14:anchorId="6CC79FDD" wp14:editId="414CC4DD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94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4672" behindDoc="1" locked="1" layoutInCell="1" allowOverlap="1" wp14:anchorId="39293B8F" wp14:editId="7DDEBEA7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95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3648" behindDoc="1" locked="1" layoutInCell="1" allowOverlap="1" wp14:anchorId="65450779" wp14:editId="243CA212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96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2624" behindDoc="1" locked="1" layoutInCell="1" allowOverlap="1" wp14:anchorId="452262B5" wp14:editId="53318F3F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97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1600" behindDoc="1" locked="1" layoutInCell="1" allowOverlap="1" wp14:anchorId="2F514765" wp14:editId="5C2CA98F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098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0576" behindDoc="1" locked="1" layoutInCell="1" allowOverlap="1" wp14:anchorId="3871B1CF" wp14:editId="7CBF2A63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099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799552" behindDoc="1" locked="1" layoutInCell="1" allowOverlap="1" wp14:anchorId="4CCA1026" wp14:editId="7EDA6921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100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rFonts w:cs="Helvetica"/>
        <w:sz w:val="14"/>
        <w:szCs w:val="14"/>
      </w:rPr>
      <w:t xml:space="preserve">Das Projekt »Fachkräftesicherung in der Altenpflege« wird aus Mitteln </w:t>
    </w:r>
    <w:r w:rsidRPr="00196925">
      <w:rPr>
        <w:rFonts w:cs="Helvetica"/>
        <w:sz w:val="14"/>
        <w:szCs w:val="14"/>
      </w:rPr>
      <w:tab/>
    </w:r>
    <w:r w:rsidRPr="00196925">
      <w:rPr>
        <w:rFonts w:cs="Helvetica"/>
        <w:sz w:val="14"/>
        <w:szCs w:val="14"/>
      </w:rPr>
      <w:br/>
      <w:t>der Senatsverwaltung für Integration, Arbeit und Soziales gefördert.</w:t>
    </w:r>
    <w:r w:rsidRPr="00196925">
      <w:rPr>
        <w:noProof/>
        <w:sz w:val="14"/>
        <w:szCs w:val="14"/>
        <w:lang w:eastAsia="de-DE"/>
      </w:rPr>
      <w:t xml:space="preserve"> </w:t>
    </w:r>
    <w:r>
      <w:rPr>
        <w:rFonts w:cs="Helvetica"/>
        <w:sz w:val="14"/>
        <w:szCs w:val="14"/>
      </w:rPr>
      <w:tab/>
    </w:r>
    <w:r>
      <w:rPr>
        <w:rFonts w:cs="Helvetica"/>
        <w:sz w:val="14"/>
        <w:szCs w:val="14"/>
      </w:rPr>
      <w:tab/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19008" behindDoc="1" locked="1" layoutInCell="1" allowOverlap="1" wp14:anchorId="1C000356" wp14:editId="478CC6E5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101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17984" behindDoc="1" locked="1" layoutInCell="1" allowOverlap="1" wp14:anchorId="7EB7120F" wp14:editId="503CC59B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102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16960" behindDoc="1" locked="1" layoutInCell="1" allowOverlap="1" wp14:anchorId="4675A466" wp14:editId="2A30B5C5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103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15936" behindDoc="1" locked="1" layoutInCell="1" allowOverlap="1" wp14:anchorId="29BA22CE" wp14:editId="64D60350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104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14912" behindDoc="1" locked="1" layoutInCell="1" allowOverlap="1" wp14:anchorId="014A0309" wp14:editId="0F632420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105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13888" behindDoc="1" locked="1" layoutInCell="1" allowOverlap="1" wp14:anchorId="696D8769" wp14:editId="29F0BDCC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106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12864" behindDoc="1" locked="1" layoutInCell="1" allowOverlap="1" wp14:anchorId="13ADF375" wp14:editId="136199C3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107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11840" behindDoc="1" locked="1" layoutInCell="1" allowOverlap="1" wp14:anchorId="2254818B" wp14:editId="1EFA71B6">
          <wp:simplePos x="0" y="0"/>
          <wp:positionH relativeFrom="column">
            <wp:posOffset>509905</wp:posOffset>
          </wp:positionH>
          <wp:positionV relativeFrom="paragraph">
            <wp:posOffset>4177030</wp:posOffset>
          </wp:positionV>
          <wp:extent cx="4895850" cy="1019175"/>
          <wp:effectExtent l="0" t="0" r="0" b="9525"/>
          <wp:wrapNone/>
          <wp:docPr id="2108" name="Bild 3" descr=":importe:titel_glab_dl_neu_1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:importe:titel_glab_dl_neu_1_2.t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05" t="57538" r="10440" b="32916"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10816" behindDoc="1" locked="1" layoutInCell="1" allowOverlap="1" wp14:anchorId="08E92026" wp14:editId="7282FACA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109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6925">
      <w:rPr>
        <w:noProof/>
        <w:sz w:val="14"/>
        <w:szCs w:val="14"/>
        <w:lang w:eastAsia="de-DE"/>
      </w:rPr>
      <w:drawing>
        <wp:anchor distT="0" distB="0" distL="114300" distR="114300" simplePos="0" relativeHeight="251809792" behindDoc="1" locked="1" layoutInCell="1" allowOverlap="1" wp14:anchorId="25DBFEF0" wp14:editId="03CFF1DE">
          <wp:simplePos x="0" y="0"/>
          <wp:positionH relativeFrom="column">
            <wp:posOffset>195580</wp:posOffset>
          </wp:positionH>
          <wp:positionV relativeFrom="paragraph">
            <wp:posOffset>7872730</wp:posOffset>
          </wp:positionV>
          <wp:extent cx="7346950" cy="2819400"/>
          <wp:effectExtent l="0" t="0" r="6350" b="0"/>
          <wp:wrapNone/>
          <wp:docPr id="2110" name="Bild 2" descr=":importe:folgebl_glab_dl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importe:folgebl_glab_dl_neu.tif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3" t="73642"/>
                  <a:stretch>
                    <a:fillRect/>
                  </a:stretch>
                </pic:blipFill>
                <pic:spPr bwMode="auto">
                  <a:xfrm>
                    <a:off x="0" y="0"/>
                    <a:ext cx="7346950" cy="281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C25" w:rsidRDefault="00327C25" w:rsidP="00A56515">
      <w:pPr>
        <w:spacing w:after="0" w:line="240" w:lineRule="auto"/>
      </w:pPr>
      <w:r>
        <w:separator/>
      </w:r>
    </w:p>
  </w:footnote>
  <w:footnote w:type="continuationSeparator" w:id="0">
    <w:p w:rsidR="00327C25" w:rsidRDefault="00327C25" w:rsidP="00A56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FAB" w:rsidRDefault="00300FB5" w:rsidP="00BE76D6">
    <w:pPr>
      <w:spacing w:after="0" w:line="276" w:lineRule="auto"/>
      <w:jc w:val="right"/>
    </w:pPr>
    <w:r>
      <w:rPr>
        <w:noProof/>
        <w:lang w:eastAsia="de-DE"/>
      </w:rPr>
      <w:drawing>
        <wp:anchor distT="0" distB="0" distL="114300" distR="114300" simplePos="0" relativeHeight="251844608" behindDoc="1" locked="0" layoutInCell="1" allowOverlap="1">
          <wp:simplePos x="0" y="0"/>
          <wp:positionH relativeFrom="column">
            <wp:posOffset>4733290</wp:posOffset>
          </wp:positionH>
          <wp:positionV relativeFrom="paragraph">
            <wp:posOffset>-1905</wp:posOffset>
          </wp:positionV>
          <wp:extent cx="1213200" cy="1306800"/>
          <wp:effectExtent l="0" t="0" r="6350" b="8255"/>
          <wp:wrapTight wrapText="bothSides">
            <wp:wrapPolygon edited="0">
              <wp:start x="0" y="0"/>
              <wp:lineTo x="0" y="21421"/>
              <wp:lineTo x="21374" y="21421"/>
              <wp:lineTo x="21374" y="0"/>
              <wp:lineTo x="0" y="0"/>
            </wp:wrapPolygon>
          </wp:wrapTight>
          <wp:docPr id="2059" name="Grafik 2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3_Buendnis_logo_kle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130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82FAB" w:rsidRDefault="00F82FAB" w:rsidP="00F82FAB">
    <w:pPr>
      <w:spacing w:after="0" w:line="276" w:lineRule="auto"/>
      <w:ind w:right="-426"/>
    </w:pPr>
  </w:p>
  <w:p w:rsidR="00191C13" w:rsidRDefault="00191C13" w:rsidP="00F82FAB">
    <w:pPr>
      <w:spacing w:after="0" w:line="276" w:lineRule="auto"/>
      <w:ind w:right="-426"/>
    </w:pPr>
  </w:p>
  <w:p w:rsidR="00191C13" w:rsidRPr="00F82FAB" w:rsidRDefault="00DA7909" w:rsidP="00191C13">
    <w:pPr>
      <w:pStyle w:val="Kopfzeile"/>
      <w:rPr>
        <w:rFonts w:cs="Arial"/>
        <w:b/>
        <w:color w:val="C10A1A"/>
        <w:sz w:val="16"/>
        <w:szCs w:val="16"/>
      </w:rPr>
    </w:pPr>
    <w:r>
      <w:rPr>
        <w:rFonts w:cs="Arial"/>
        <w:b/>
        <w:color w:val="C10A1A"/>
        <w:sz w:val="16"/>
        <w:szCs w:val="16"/>
      </w:rPr>
      <w:t>»</w:t>
    </w:r>
    <w:r w:rsidRPr="00DA7909">
      <w:rPr>
        <w:rFonts w:cs="Arial"/>
        <w:b/>
        <w:color w:val="C10A1A"/>
        <w:sz w:val="16"/>
        <w:szCs w:val="16"/>
      </w:rPr>
      <w:t>Wie kann innovative Technik die professionelle Altenpflege unterstützen</w:t>
    </w:r>
    <w:proofErr w:type="gramStart"/>
    <w:r w:rsidRPr="00DA7909">
      <w:rPr>
        <w:rFonts w:cs="Arial"/>
        <w:b/>
        <w:color w:val="C10A1A"/>
        <w:sz w:val="16"/>
        <w:szCs w:val="16"/>
      </w:rPr>
      <w:t>?</w:t>
    </w:r>
    <w:r w:rsidR="00191C13" w:rsidRPr="00F82FAB">
      <w:rPr>
        <w:rFonts w:cs="Arial"/>
        <w:b/>
        <w:color w:val="C10A1A"/>
        <w:sz w:val="16"/>
        <w:szCs w:val="16"/>
      </w:rPr>
      <w:t>«</w:t>
    </w:r>
    <w:proofErr w:type="gramEnd"/>
    <w:r w:rsidR="00191C13" w:rsidRPr="00F82FAB">
      <w:rPr>
        <w:rFonts w:cs="Arial"/>
        <w:b/>
        <w:color w:val="C10A1A"/>
        <w:sz w:val="16"/>
        <w:szCs w:val="16"/>
      </w:rPr>
      <w:t xml:space="preserve"> </w:t>
    </w:r>
  </w:p>
  <w:p w:rsidR="00191C13" w:rsidRPr="00560098" w:rsidRDefault="00191C13" w:rsidP="00191C13">
    <w:pPr>
      <w:pStyle w:val="Kopfzeile"/>
      <w:spacing w:before="40"/>
      <w:rPr>
        <w:rFonts w:cs="Arial"/>
        <w:sz w:val="15"/>
        <w:szCs w:val="15"/>
      </w:rPr>
    </w:pPr>
    <w:r>
      <w:rPr>
        <w:rFonts w:cs="Arial"/>
        <w:sz w:val="15"/>
        <w:szCs w:val="15"/>
      </w:rPr>
      <w:t xml:space="preserve">Fachdialog am </w:t>
    </w:r>
    <w:r w:rsidR="00DA7909">
      <w:rPr>
        <w:rFonts w:cs="Arial"/>
        <w:sz w:val="15"/>
        <w:szCs w:val="15"/>
      </w:rPr>
      <w:t>23. November 2017</w:t>
    </w:r>
    <w:r>
      <w:rPr>
        <w:rFonts w:cs="Arial"/>
        <w:sz w:val="15"/>
        <w:szCs w:val="15"/>
      </w:rPr>
      <w:t xml:space="preserve"> von </w:t>
    </w:r>
    <w:r w:rsidR="00DA7909">
      <w:rPr>
        <w:rFonts w:cs="Arial"/>
        <w:sz w:val="15"/>
        <w:szCs w:val="15"/>
      </w:rPr>
      <w:t>13:30</w:t>
    </w:r>
    <w:r>
      <w:rPr>
        <w:rFonts w:cs="Arial"/>
        <w:sz w:val="15"/>
        <w:szCs w:val="15"/>
      </w:rPr>
      <w:t xml:space="preserve"> bis </w:t>
    </w:r>
    <w:r w:rsidR="00DA7909">
      <w:rPr>
        <w:rFonts w:cs="Arial"/>
        <w:sz w:val="15"/>
        <w:szCs w:val="15"/>
      </w:rPr>
      <w:t>18</w:t>
    </w:r>
    <w:r>
      <w:rPr>
        <w:rFonts w:cs="Arial"/>
        <w:sz w:val="15"/>
        <w:szCs w:val="15"/>
      </w:rPr>
      <w:t>:</w:t>
    </w:r>
    <w:r w:rsidR="00DA7909">
      <w:rPr>
        <w:rFonts w:cs="Arial"/>
        <w:sz w:val="15"/>
        <w:szCs w:val="15"/>
      </w:rPr>
      <w:t>00</w:t>
    </w:r>
    <w:r>
      <w:rPr>
        <w:rFonts w:cs="Arial"/>
        <w:sz w:val="15"/>
        <w:szCs w:val="15"/>
      </w:rPr>
      <w:t xml:space="preserve"> Uhr</w:t>
    </w:r>
  </w:p>
  <w:p w:rsidR="00F82FAB" w:rsidRDefault="00191C13" w:rsidP="00191C13">
    <w:pPr>
      <w:spacing w:after="0" w:line="276" w:lineRule="auto"/>
      <w:ind w:right="-426"/>
    </w:pPr>
    <w:r w:rsidRPr="00560098">
      <w:rPr>
        <w:rFonts w:cs="Arial"/>
        <w:sz w:val="15"/>
        <w:szCs w:val="15"/>
      </w:rPr>
      <w:t>Veranstaltungsort</w:t>
    </w:r>
    <w:r w:rsidR="00DA7909">
      <w:rPr>
        <w:rFonts w:cs="Arial"/>
        <w:sz w:val="15"/>
        <w:szCs w:val="15"/>
      </w:rPr>
      <w:t xml:space="preserve">: </w:t>
    </w:r>
    <w:r w:rsidR="00DA7909" w:rsidRPr="00DA7909">
      <w:rPr>
        <w:rFonts w:cs="Arial"/>
        <w:sz w:val="15"/>
        <w:szCs w:val="15"/>
      </w:rPr>
      <w:t>Hotel Grenzfall, Großer Raum, Ackerstr. 136, 13355 Berlin</w:t>
    </w:r>
  </w:p>
  <w:p w:rsidR="00EA3516" w:rsidRDefault="00EA3516" w:rsidP="00F82FAB">
    <w:pPr>
      <w:pStyle w:val="Kopfzeile"/>
    </w:pPr>
  </w:p>
  <w:p w:rsidR="00B876CA" w:rsidRDefault="00B876CA" w:rsidP="00F82FAB">
    <w:pPr>
      <w:pStyle w:val="Kopfzeile"/>
    </w:pPr>
  </w:p>
  <w:p w:rsidR="00960AB8" w:rsidRPr="00F82FAB" w:rsidRDefault="00960AB8" w:rsidP="00F82FA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FB5" w:rsidRDefault="00300FB5" w:rsidP="00BE76D6">
    <w:pPr>
      <w:tabs>
        <w:tab w:val="left" w:pos="9356"/>
      </w:tabs>
      <w:spacing w:after="0" w:line="276" w:lineRule="auto"/>
      <w:jc w:val="right"/>
    </w:pPr>
    <w:r>
      <w:rPr>
        <w:noProof/>
        <w:lang w:eastAsia="de-DE"/>
      </w:rPr>
      <w:drawing>
        <wp:anchor distT="0" distB="0" distL="114300" distR="114300" simplePos="0" relativeHeight="251843584" behindDoc="1" locked="0" layoutInCell="1" allowOverlap="1" wp14:anchorId="12A3E7BE" wp14:editId="34FE1F71">
          <wp:simplePos x="0" y="0"/>
          <wp:positionH relativeFrom="column">
            <wp:posOffset>4723765</wp:posOffset>
          </wp:positionH>
          <wp:positionV relativeFrom="paragraph">
            <wp:posOffset>-1905</wp:posOffset>
          </wp:positionV>
          <wp:extent cx="1213200" cy="1306800"/>
          <wp:effectExtent l="0" t="0" r="6350" b="8255"/>
          <wp:wrapTight wrapText="bothSides">
            <wp:wrapPolygon edited="0">
              <wp:start x="0" y="0"/>
              <wp:lineTo x="0" y="21421"/>
              <wp:lineTo x="21374" y="21421"/>
              <wp:lineTo x="21374" y="0"/>
              <wp:lineTo x="0" y="0"/>
            </wp:wrapPolygon>
          </wp:wrapTight>
          <wp:docPr id="2085" name="Grafik 2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3_Buendnis_logo_kle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130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00FB5" w:rsidRDefault="00300FB5" w:rsidP="00300FB5">
    <w:pPr>
      <w:spacing w:after="0" w:line="276" w:lineRule="auto"/>
      <w:ind w:right="-426"/>
    </w:pPr>
  </w:p>
  <w:p w:rsidR="00300FB5" w:rsidRDefault="00300FB5" w:rsidP="00300FB5">
    <w:pPr>
      <w:spacing w:after="0" w:line="276" w:lineRule="auto"/>
      <w:ind w:right="-426"/>
    </w:pPr>
  </w:p>
  <w:p w:rsidR="00300FB5" w:rsidRDefault="00300FB5" w:rsidP="00300FB5">
    <w:pPr>
      <w:spacing w:after="0" w:line="276" w:lineRule="auto"/>
      <w:ind w:right="-426"/>
    </w:pPr>
  </w:p>
  <w:p w:rsidR="00300FB5" w:rsidRPr="00F82FAB" w:rsidRDefault="00300FB5" w:rsidP="00300FB5">
    <w:pPr>
      <w:pStyle w:val="Kopfzeile"/>
      <w:rPr>
        <w:rFonts w:cs="Arial"/>
        <w:b/>
        <w:color w:val="C10A1A"/>
        <w:sz w:val="16"/>
        <w:szCs w:val="16"/>
      </w:rPr>
    </w:pPr>
  </w:p>
  <w:p w:rsidR="00300FB5" w:rsidRPr="00560098" w:rsidRDefault="00300FB5" w:rsidP="00300FB5">
    <w:pPr>
      <w:pStyle w:val="Kopfzeile"/>
      <w:spacing w:before="40"/>
      <w:rPr>
        <w:rFonts w:cs="Arial"/>
        <w:sz w:val="15"/>
        <w:szCs w:val="15"/>
      </w:rPr>
    </w:pPr>
  </w:p>
  <w:p w:rsidR="00300FB5" w:rsidRDefault="00300FB5" w:rsidP="00300FB5">
    <w:pPr>
      <w:pStyle w:val="Kopfzeile"/>
    </w:pPr>
  </w:p>
  <w:p w:rsidR="00300FB5" w:rsidRPr="00F82FAB" w:rsidRDefault="00300FB5" w:rsidP="00300FB5">
    <w:pPr>
      <w:pStyle w:val="Kopfzeile"/>
    </w:pPr>
  </w:p>
  <w:p w:rsidR="00F82FAB" w:rsidRPr="00300FB5" w:rsidRDefault="00F82FAB" w:rsidP="00300FB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6BD3"/>
    <w:multiLevelType w:val="hybridMultilevel"/>
    <w:tmpl w:val="B90233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51DA8"/>
    <w:multiLevelType w:val="hybridMultilevel"/>
    <w:tmpl w:val="E5FEC1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22336"/>
    <w:multiLevelType w:val="hybridMultilevel"/>
    <w:tmpl w:val="EC54F410"/>
    <w:lvl w:ilvl="0" w:tplc="29169BF2">
      <w:numFmt w:val="bullet"/>
      <w:lvlText w:val="-"/>
      <w:lvlJc w:val="left"/>
      <w:pPr>
        <w:ind w:left="142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E87333"/>
    <w:multiLevelType w:val="hybridMultilevel"/>
    <w:tmpl w:val="6DF480F8"/>
    <w:lvl w:ilvl="0" w:tplc="29169BF2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B4D04"/>
    <w:multiLevelType w:val="hybridMultilevel"/>
    <w:tmpl w:val="BFACD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6778F"/>
    <w:multiLevelType w:val="hybridMultilevel"/>
    <w:tmpl w:val="187005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F9408B"/>
    <w:multiLevelType w:val="hybridMultilevel"/>
    <w:tmpl w:val="DDBE489E"/>
    <w:lvl w:ilvl="0" w:tplc="2F2CF8E8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947972"/>
    <w:multiLevelType w:val="hybridMultilevel"/>
    <w:tmpl w:val="D410257A"/>
    <w:lvl w:ilvl="0" w:tplc="0407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4052CF4"/>
    <w:multiLevelType w:val="multilevel"/>
    <w:tmpl w:val="8B664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723F1BB0"/>
    <w:multiLevelType w:val="hybridMultilevel"/>
    <w:tmpl w:val="EC8EB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E25FC2"/>
    <w:multiLevelType w:val="hybridMultilevel"/>
    <w:tmpl w:val="DF6E0F76"/>
    <w:lvl w:ilvl="0" w:tplc="3CDE6BCC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AA09F2"/>
    <w:multiLevelType w:val="multilevel"/>
    <w:tmpl w:val="83D89684"/>
    <w:lvl w:ilvl="0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8"/>
  </w:num>
  <w:num w:numId="3">
    <w:abstractNumId w:val="6"/>
  </w:num>
  <w:num w:numId="4">
    <w:abstractNumId w:val="11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RKybdPuGLIBHoPWCZ57ZKGlqy8xFEatHQRWxp4S3sY4fSEPNpTmf31sWTxcD9EljKamWrzBz9xzFg1vAVSRRaA==" w:salt="mS7yVcHNawnPE1kl4GlLK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09"/>
    <w:rsid w:val="00021A25"/>
    <w:rsid w:val="0004029C"/>
    <w:rsid w:val="000A6A6F"/>
    <w:rsid w:val="000D1B56"/>
    <w:rsid w:val="000D7A87"/>
    <w:rsid w:val="00141503"/>
    <w:rsid w:val="00191C13"/>
    <w:rsid w:val="001A2AC9"/>
    <w:rsid w:val="001B6EC9"/>
    <w:rsid w:val="001E454A"/>
    <w:rsid w:val="00257C06"/>
    <w:rsid w:val="00290F73"/>
    <w:rsid w:val="00297A5C"/>
    <w:rsid w:val="002A344F"/>
    <w:rsid w:val="002A5626"/>
    <w:rsid w:val="002A70FF"/>
    <w:rsid w:val="002C7723"/>
    <w:rsid w:val="00300FB5"/>
    <w:rsid w:val="00327C25"/>
    <w:rsid w:val="00361124"/>
    <w:rsid w:val="00365790"/>
    <w:rsid w:val="00392F86"/>
    <w:rsid w:val="003B17EA"/>
    <w:rsid w:val="003F7472"/>
    <w:rsid w:val="0049303D"/>
    <w:rsid w:val="00495B2C"/>
    <w:rsid w:val="004A0DB1"/>
    <w:rsid w:val="005623CD"/>
    <w:rsid w:val="005F2051"/>
    <w:rsid w:val="005F77AC"/>
    <w:rsid w:val="006161ED"/>
    <w:rsid w:val="006267FA"/>
    <w:rsid w:val="00660218"/>
    <w:rsid w:val="006A3571"/>
    <w:rsid w:val="006A55B9"/>
    <w:rsid w:val="006D2785"/>
    <w:rsid w:val="007115F0"/>
    <w:rsid w:val="007251FB"/>
    <w:rsid w:val="00741570"/>
    <w:rsid w:val="00791A95"/>
    <w:rsid w:val="007E3A4A"/>
    <w:rsid w:val="007E7C8E"/>
    <w:rsid w:val="0081687F"/>
    <w:rsid w:val="008510A8"/>
    <w:rsid w:val="00932910"/>
    <w:rsid w:val="00960AB8"/>
    <w:rsid w:val="009A14AA"/>
    <w:rsid w:val="009A6C12"/>
    <w:rsid w:val="009E6C82"/>
    <w:rsid w:val="009E7E2C"/>
    <w:rsid w:val="00A37632"/>
    <w:rsid w:val="00A56515"/>
    <w:rsid w:val="00AC5DBF"/>
    <w:rsid w:val="00B876CA"/>
    <w:rsid w:val="00B96531"/>
    <w:rsid w:val="00BA64FA"/>
    <w:rsid w:val="00BE76D6"/>
    <w:rsid w:val="00BF077E"/>
    <w:rsid w:val="00BF6A1D"/>
    <w:rsid w:val="00C4118D"/>
    <w:rsid w:val="00C622C3"/>
    <w:rsid w:val="00CE5141"/>
    <w:rsid w:val="00CF2A23"/>
    <w:rsid w:val="00D22E78"/>
    <w:rsid w:val="00D52CB2"/>
    <w:rsid w:val="00DA7909"/>
    <w:rsid w:val="00DF3D3A"/>
    <w:rsid w:val="00E34F75"/>
    <w:rsid w:val="00E47A4B"/>
    <w:rsid w:val="00E559D3"/>
    <w:rsid w:val="00E745F9"/>
    <w:rsid w:val="00E95B45"/>
    <w:rsid w:val="00EA3516"/>
    <w:rsid w:val="00EF650F"/>
    <w:rsid w:val="00F118F8"/>
    <w:rsid w:val="00F46D47"/>
    <w:rsid w:val="00F55015"/>
    <w:rsid w:val="00F82FAB"/>
    <w:rsid w:val="00FC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E5141"/>
    <w:pPr>
      <w:keepNext/>
      <w:keepLines/>
      <w:numPr>
        <w:numId w:val="4"/>
      </w:numPr>
      <w:spacing w:after="120"/>
      <w:ind w:left="360" w:hanging="360"/>
      <w:outlineLvl w:val="1"/>
    </w:pPr>
    <w:rPr>
      <w:rFonts w:ascii="Calibri" w:eastAsiaTheme="majorEastAsia" w:hAnsi="Calibr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F3D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E5141"/>
    <w:rPr>
      <w:rFonts w:ascii="Calibri" w:eastAsiaTheme="majorEastAsia" w:hAnsi="Calibri" w:cstheme="majorBidi"/>
      <w:b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A56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515"/>
  </w:style>
  <w:style w:type="paragraph" w:styleId="Fuzeile">
    <w:name w:val="footer"/>
    <w:basedOn w:val="Standard"/>
    <w:link w:val="FuzeileZchn"/>
    <w:uiPriority w:val="99"/>
    <w:unhideWhenUsed/>
    <w:rsid w:val="00A56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515"/>
  </w:style>
  <w:style w:type="table" w:styleId="Tabellenraster">
    <w:name w:val="Table Grid"/>
    <w:basedOn w:val="NormaleTabelle"/>
    <w:uiPriority w:val="59"/>
    <w:rsid w:val="002A70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F3D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2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2AC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495B2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A34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34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344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34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344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A344F"/>
    <w:rPr>
      <w:color w:val="0563C1" w:themeColor="hyperlink"/>
      <w:u w:val="single"/>
    </w:rPr>
  </w:style>
  <w:style w:type="paragraph" w:customStyle="1" w:styleId="Kommentare">
    <w:name w:val="Kommentare"/>
    <w:basedOn w:val="Standard"/>
    <w:rsid w:val="002A344F"/>
    <w:pPr>
      <w:spacing w:before="80" w:after="0" w:line="240" w:lineRule="auto"/>
      <w:contextualSpacing/>
    </w:pPr>
    <w:rPr>
      <w:rFonts w:ascii="Century Gothic" w:eastAsia="Times New Roman" w:hAnsi="Century Gothic" w:cs="Century Gothic"/>
      <w:color w:val="346084"/>
      <w:sz w:val="18"/>
      <w:szCs w:val="18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3B17E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E5141"/>
    <w:pPr>
      <w:keepNext/>
      <w:keepLines/>
      <w:numPr>
        <w:numId w:val="4"/>
      </w:numPr>
      <w:spacing w:after="120"/>
      <w:ind w:left="360" w:hanging="360"/>
      <w:outlineLvl w:val="1"/>
    </w:pPr>
    <w:rPr>
      <w:rFonts w:ascii="Calibri" w:eastAsiaTheme="majorEastAsia" w:hAnsi="Calibr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F3D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E5141"/>
    <w:rPr>
      <w:rFonts w:ascii="Calibri" w:eastAsiaTheme="majorEastAsia" w:hAnsi="Calibri" w:cstheme="majorBidi"/>
      <w:b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A56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515"/>
  </w:style>
  <w:style w:type="paragraph" w:styleId="Fuzeile">
    <w:name w:val="footer"/>
    <w:basedOn w:val="Standard"/>
    <w:link w:val="FuzeileZchn"/>
    <w:uiPriority w:val="99"/>
    <w:unhideWhenUsed/>
    <w:rsid w:val="00A56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515"/>
  </w:style>
  <w:style w:type="table" w:styleId="Tabellenraster">
    <w:name w:val="Table Grid"/>
    <w:basedOn w:val="NormaleTabelle"/>
    <w:uiPriority w:val="59"/>
    <w:rsid w:val="002A70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F3D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2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2AC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495B2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A34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34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344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34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344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A344F"/>
    <w:rPr>
      <w:color w:val="0563C1" w:themeColor="hyperlink"/>
      <w:u w:val="single"/>
    </w:rPr>
  </w:style>
  <w:style w:type="paragraph" w:customStyle="1" w:styleId="Kommentare">
    <w:name w:val="Kommentare"/>
    <w:basedOn w:val="Standard"/>
    <w:rsid w:val="002A344F"/>
    <w:pPr>
      <w:spacing w:before="80" w:after="0" w:line="240" w:lineRule="auto"/>
      <w:contextualSpacing/>
    </w:pPr>
    <w:rPr>
      <w:rFonts w:ascii="Century Gothic" w:eastAsia="Times New Roman" w:hAnsi="Century Gothic" w:cs="Century Gothic"/>
      <w:color w:val="346084"/>
      <w:sz w:val="18"/>
      <w:szCs w:val="18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3B17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arbeitgestaltengmbh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file:///S:\Wert%20Arbeit%20Daten\3_projekte\1_Laufende%20Projekte\114002_Fachkr&#228;ftesicherung-%20Altenpflege\Projekt\Veranstaltungen\Salongespr&#228;che\1.%20Salongespr&#228;ch\:importe:titel_glab_dl_neu_1_2.tif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Relationship Id="rId9" Type="http://schemas.openxmlformats.org/officeDocument/2006/relationships/image" Target="file:///S:\Wert%20Arbeit%20Daten\3_projekte\1_Laufende%20Projekte\114002_Fachkr&#228;ftesicherung-%20Altenpflege\Projekt\Veranstaltungen\Salongespr&#228;che\1.%20Salongespr&#228;ch\:importe:folgebl_glab_dl_neu.tif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file:///S:\Wert%20Arbeit%20Daten\3_projekte\1_Laufende%20Projekte\114002_Fachkr&#228;ftesicherung-%20Altenpflege\Projekt\Veranstaltungen\Salongespr&#228;che\1.%20Salongespr&#228;ch\:importe:titel_glab_dl_neu_1_2.tif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Relationship Id="rId9" Type="http://schemas.openxmlformats.org/officeDocument/2006/relationships/image" Target="file:///S:\Wert%20Arbeit%20Daten\3_projekte\1_Laufende%20Projekte\114002_Fachkr&#228;ftesicherung-%20Altenpflege\Projekt\Veranstaltungen\Salongespr&#228;che\1.%20Salongespr&#228;ch\:importe:folgebl_glab_dl_neu.ti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\AppData\Local\Microsoft\Windows\INetCache\Content.Outlook\QL5A934K\3_Einladung-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24E088D8DD4DC28C2FA83D8AE7F7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4C0F35-BCDB-4AD1-918C-F46DD7754B85}"/>
      </w:docPartPr>
      <w:docPartBody>
        <w:p w:rsidR="00492F7D" w:rsidRDefault="00E32DBD" w:rsidP="00E32DBD">
          <w:pPr>
            <w:pStyle w:val="0324E088D8DD4DC28C2FA83D8AE7F74D"/>
          </w:pPr>
          <w:r w:rsidRPr="00902B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D8681DED63411D9C17B20CD7BED0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7362E-E62F-400C-9E3E-AD7D2353C8C5}"/>
      </w:docPartPr>
      <w:docPartBody>
        <w:p w:rsidR="00492F7D" w:rsidRDefault="00E32DBD" w:rsidP="00E32DBD">
          <w:pPr>
            <w:pStyle w:val="E2D8681DED63411D9C17B20CD7BED06E"/>
          </w:pPr>
          <w:r w:rsidRPr="00902BE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iutadella Regular Italic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50"/>
    <w:rsid w:val="000B16B1"/>
    <w:rsid w:val="000B1AE2"/>
    <w:rsid w:val="001E7FF0"/>
    <w:rsid w:val="002C2E15"/>
    <w:rsid w:val="00492F7D"/>
    <w:rsid w:val="007C7B50"/>
    <w:rsid w:val="00C80F5B"/>
    <w:rsid w:val="00C95B8E"/>
    <w:rsid w:val="00CC470A"/>
    <w:rsid w:val="00E3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32DBD"/>
    <w:rPr>
      <w:color w:val="808080"/>
    </w:rPr>
  </w:style>
  <w:style w:type="paragraph" w:customStyle="1" w:styleId="9A1D111CDF8B4A4C9F3E2CF7D7067010">
    <w:name w:val="9A1D111CDF8B4A4C9F3E2CF7D7067010"/>
  </w:style>
  <w:style w:type="paragraph" w:customStyle="1" w:styleId="C2037C3D44EE4450A221DEA6903ADA7D">
    <w:name w:val="C2037C3D44EE4450A221DEA6903ADA7D"/>
    <w:rsid w:val="007C7B50"/>
  </w:style>
  <w:style w:type="paragraph" w:customStyle="1" w:styleId="0324E088D8DD4DC28C2FA83D8AE7F74D">
    <w:name w:val="0324E088D8DD4DC28C2FA83D8AE7F74D"/>
    <w:rsid w:val="00E32DBD"/>
  </w:style>
  <w:style w:type="paragraph" w:customStyle="1" w:styleId="E2D8681DED63411D9C17B20CD7BED06E">
    <w:name w:val="E2D8681DED63411D9C17B20CD7BED06E"/>
    <w:rsid w:val="00E32DBD"/>
  </w:style>
  <w:style w:type="paragraph" w:customStyle="1" w:styleId="975365C0FBF34ADF866EA6453BCC5657">
    <w:name w:val="975365C0FBF34ADF866EA6453BCC5657"/>
    <w:rsid w:val="00E32DBD"/>
  </w:style>
  <w:style w:type="paragraph" w:customStyle="1" w:styleId="C6AF13EE29FE4E08A1647C75ED059A38">
    <w:name w:val="C6AF13EE29FE4E08A1647C75ED059A38"/>
    <w:rsid w:val="00E32DBD"/>
  </w:style>
  <w:style w:type="paragraph" w:customStyle="1" w:styleId="7CB3EB6D889A46A8A95D379C571BA7CC">
    <w:name w:val="7CB3EB6D889A46A8A95D379C571BA7CC"/>
    <w:rsid w:val="00E32DBD"/>
  </w:style>
  <w:style w:type="paragraph" w:customStyle="1" w:styleId="BC1FA168BBAE4718A5B9C6D8C315418E">
    <w:name w:val="BC1FA168BBAE4718A5B9C6D8C315418E"/>
    <w:rsid w:val="00E32DBD"/>
  </w:style>
  <w:style w:type="paragraph" w:customStyle="1" w:styleId="812B69B393B441BE88B9039057813671">
    <w:name w:val="812B69B393B441BE88B9039057813671"/>
    <w:rsid w:val="00E32DBD"/>
  </w:style>
  <w:style w:type="paragraph" w:customStyle="1" w:styleId="309B3A0A720E4992AB915AFAEE542656">
    <w:name w:val="309B3A0A720E4992AB915AFAEE542656"/>
    <w:rsid w:val="00E32DB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32DBD"/>
    <w:rPr>
      <w:color w:val="808080"/>
    </w:rPr>
  </w:style>
  <w:style w:type="paragraph" w:customStyle="1" w:styleId="9A1D111CDF8B4A4C9F3E2CF7D7067010">
    <w:name w:val="9A1D111CDF8B4A4C9F3E2CF7D7067010"/>
  </w:style>
  <w:style w:type="paragraph" w:customStyle="1" w:styleId="C2037C3D44EE4450A221DEA6903ADA7D">
    <w:name w:val="C2037C3D44EE4450A221DEA6903ADA7D"/>
    <w:rsid w:val="007C7B50"/>
  </w:style>
  <w:style w:type="paragraph" w:customStyle="1" w:styleId="0324E088D8DD4DC28C2FA83D8AE7F74D">
    <w:name w:val="0324E088D8DD4DC28C2FA83D8AE7F74D"/>
    <w:rsid w:val="00E32DBD"/>
  </w:style>
  <w:style w:type="paragraph" w:customStyle="1" w:styleId="E2D8681DED63411D9C17B20CD7BED06E">
    <w:name w:val="E2D8681DED63411D9C17B20CD7BED06E"/>
    <w:rsid w:val="00E32DBD"/>
  </w:style>
  <w:style w:type="paragraph" w:customStyle="1" w:styleId="975365C0FBF34ADF866EA6453BCC5657">
    <w:name w:val="975365C0FBF34ADF866EA6453BCC5657"/>
    <w:rsid w:val="00E32DBD"/>
  </w:style>
  <w:style w:type="paragraph" w:customStyle="1" w:styleId="C6AF13EE29FE4E08A1647C75ED059A38">
    <w:name w:val="C6AF13EE29FE4E08A1647C75ED059A38"/>
    <w:rsid w:val="00E32DBD"/>
  </w:style>
  <w:style w:type="paragraph" w:customStyle="1" w:styleId="7CB3EB6D889A46A8A95D379C571BA7CC">
    <w:name w:val="7CB3EB6D889A46A8A95D379C571BA7CC"/>
    <w:rsid w:val="00E32DBD"/>
  </w:style>
  <w:style w:type="paragraph" w:customStyle="1" w:styleId="BC1FA168BBAE4718A5B9C6D8C315418E">
    <w:name w:val="BC1FA168BBAE4718A5B9C6D8C315418E"/>
    <w:rsid w:val="00E32DBD"/>
  </w:style>
  <w:style w:type="paragraph" w:customStyle="1" w:styleId="812B69B393B441BE88B9039057813671">
    <w:name w:val="812B69B393B441BE88B9039057813671"/>
    <w:rsid w:val="00E32DBD"/>
  </w:style>
  <w:style w:type="paragraph" w:customStyle="1" w:styleId="309B3A0A720E4992AB915AFAEE542656">
    <w:name w:val="309B3A0A720E4992AB915AFAEE542656"/>
    <w:rsid w:val="00E32D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3_Einladung-Vorlage.dotx</Template>
  <TotalTime>0</TotalTime>
  <Pages>1</Pages>
  <Words>173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Korreckt</dc:creator>
  <cp:lastModifiedBy>Dietrich, Madlen</cp:lastModifiedBy>
  <cp:revision>4</cp:revision>
  <cp:lastPrinted>2017-10-16T11:54:00Z</cp:lastPrinted>
  <dcterms:created xsi:type="dcterms:W3CDTF">2017-10-16T08:47:00Z</dcterms:created>
  <dcterms:modified xsi:type="dcterms:W3CDTF">2017-10-16T11:54:00Z</dcterms:modified>
</cp:coreProperties>
</file>